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560917" w:rsidP="00560917">
      <w:pPr>
        <w:pStyle w:val="ArialTitelgrau"/>
        <w:ind w:firstLine="142"/>
        <w:rPr>
          <w:sz w:val="20"/>
          <w:szCs w:val="20"/>
        </w:rPr>
      </w:pPr>
    </w:p>
    <w:p w:rsidR="003C4304" w:rsidRDefault="003C4304" w:rsidP="00560917">
      <w:pPr>
        <w:pStyle w:val="ArialTitelgrau"/>
        <w:ind w:firstLine="142"/>
        <w:rPr>
          <w:sz w:val="20"/>
          <w:szCs w:val="20"/>
        </w:rPr>
      </w:pPr>
    </w:p>
    <w:p w:rsidR="008730A1" w:rsidRDefault="005338B1" w:rsidP="00CC359C">
      <w:pPr>
        <w:pStyle w:val="Arialberschrift"/>
        <w:rPr>
          <w:color w:val="003480"/>
        </w:rPr>
      </w:pPr>
      <w:r>
        <w:rPr>
          <w:color w:val="003480"/>
        </w:rPr>
        <w:t>Überblick Insekten</w:t>
      </w:r>
      <w:r w:rsidR="00CC359C">
        <w:rPr>
          <w:color w:val="003480"/>
        </w:rPr>
        <w:t xml:space="preserve"> </w:t>
      </w:r>
    </w:p>
    <w:p w:rsidR="00CC359C" w:rsidRPr="00CC359C" w:rsidRDefault="00CC359C" w:rsidP="00CC359C">
      <w:pPr>
        <w:pStyle w:val="Arialberschrift"/>
        <w:rPr>
          <w:color w:val="003480"/>
        </w:rPr>
      </w:pPr>
    </w:p>
    <w:p w:rsidR="00B67ACE" w:rsidRDefault="005338B1" w:rsidP="00B67ACE">
      <w:pPr>
        <w:ind w:left="142"/>
        <w:rPr>
          <w:color w:val="003480"/>
        </w:rPr>
      </w:pPr>
      <w:r w:rsidRPr="005338B1">
        <w:rPr>
          <w:color w:val="003480"/>
        </w:rPr>
        <w:t>Notiere dir während der Präsentationen zu jedem Insekt wichtige Informationen.</w:t>
      </w:r>
    </w:p>
    <w:p w:rsidR="005338B1" w:rsidRPr="005338B1" w:rsidRDefault="005338B1" w:rsidP="00B67ACE">
      <w:pPr>
        <w:ind w:left="142"/>
        <w:rPr>
          <w:color w:val="003480"/>
        </w:rPr>
      </w:pPr>
    </w:p>
    <w:p w:rsidR="005338B1" w:rsidRPr="005338B1" w:rsidRDefault="005338B1" w:rsidP="00B67ACE">
      <w:pPr>
        <w:ind w:left="142"/>
        <w:rPr>
          <w:color w:val="003480"/>
        </w:rPr>
      </w:pPr>
    </w:p>
    <w:p w:rsidR="005338B1" w:rsidRDefault="000D26B4" w:rsidP="00B67ACE">
      <w:pPr>
        <w:ind w:left="142"/>
        <w:rPr>
          <w:rFonts w:cs="Arial"/>
          <w:color w:val="003480"/>
          <w:sz w:val="20"/>
          <w:szCs w:val="20"/>
        </w:rPr>
      </w:pPr>
      <w:r>
        <w:rPr>
          <w:rFonts w:cs="Arial"/>
          <w:noProof/>
          <w:color w:val="003480"/>
          <w:sz w:val="20"/>
          <w:szCs w:val="20"/>
        </w:rPr>
        <w:pict>
          <v:group id="_x0000_s1060" style="position:absolute;left:0;text-align:left;margin-left:4.9pt;margin-top:9.6pt;width:478.4pt;height:512.2pt;z-index:251695616" coordorigin="1232,4438" coordsize="9568,1024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277;top:10744;width:7623;height:1852" o:regroupid="2" strokecolor="#003480">
              <v:textbox>
                <w:txbxContent>
                  <w:p w:rsidR="005338B1" w:rsidRDefault="005338B1" w:rsidP="005338B1"/>
                </w:txbxContent>
              </v:textbox>
            </v:shape>
            <v:shape id="_x0000_s1029" type="#_x0000_t202" style="position:absolute;left:3137;top:12830;width:7623;height:1852" o:regroupid="2" strokecolor="#003480">
              <v:textbox style="mso-next-textbox:#_x0000_s1029">
                <w:txbxContent>
                  <w:p w:rsidR="005338B1" w:rsidRDefault="005338B1" w:rsidP="005338B1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234;top:4438;width:1758;height:1861" wrapcoords="-191 0 -191 21409 21600 21409 21600 0 -191 0" o:regroupid="2">
              <v:imagedata r:id="rId6" o:title="004_ameisenloewe00060cmyk" cropleft="4792f" cropright="24011f"/>
            </v:shape>
            <v:shape id="Grafik 3" o:spid="_x0000_s1032" type="#_x0000_t75" alt="001_marien00014_ausschnitt.jpg" style="position:absolute;left:8990;top:10744;width:1810;height:1869;visibility:visible" o:regroupid="2">
              <v:imagedata r:id="rId7" o:title="001_marien00014_ausschnitt"/>
            </v:shape>
            <v:shape id="_x0000_s1033" type="#_x0000_t202" style="position:absolute;left:3144;top:4447;width:7623;height:1852" o:regroupid="2" strokecolor="#003480">
              <v:textbox>
                <w:txbxContent>
                  <w:p w:rsidR="005338B1" w:rsidRDefault="005338B1" w:rsidP="005338B1"/>
                </w:txbxContent>
              </v:textbox>
            </v:shape>
            <v:shape id="_x0000_s1034" type="#_x0000_t202" style="position:absolute;left:1267;top:6571;width:7623;height:1852" o:regroupid="2" strokecolor="#003480">
              <v:textbox>
                <w:txbxContent>
                  <w:p w:rsidR="005338B1" w:rsidRDefault="005338B1" w:rsidP="005338B1"/>
                </w:txbxContent>
              </v:textbox>
            </v:shape>
            <v:shape id="_x0000_s1035" type="#_x0000_t202" style="position:absolute;left:3144;top:8654;width:7623;height:1852" o:regroupid="2" strokecolor="#003480">
              <v:textbox>
                <w:txbxContent>
                  <w:p w:rsidR="005338B1" w:rsidRDefault="005338B1" w:rsidP="005338B1"/>
                </w:txbxContent>
              </v:textbox>
            </v:shape>
            <v:shape id="_x0000_s1036" type="#_x0000_t75" style="position:absolute;left:1232;top:8616;width:1817;height:1863" wrapcoords="-149 0 -149 21436 21600 21436 21600 0 -149 0" o:regroupid="2">
              <v:imagedata r:id="rId8" o:title="002_gottesanbeterin00020cmyk" cropleft="25212f" cropright="3082f"/>
            </v:shape>
            <v:shape id="_x0000_s1037" type="#_x0000_t75" style="position:absolute;left:1251;top:12813;width:1741;height:1869" wrapcoords="-193 0 -193 21414 21600 21414 21600 0 -193 0" o:regroupid="2">
              <v:imagedata r:id="rId9" o:title="003_blattlaus00045cmyk" cropright="29979f"/>
            </v:shape>
          </v:group>
        </w:pict>
      </w: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0D26B4" w:rsidP="00B67ACE">
      <w:pPr>
        <w:ind w:left="142"/>
        <w:rPr>
          <w:rFonts w:cs="Arial"/>
          <w:color w:val="003480"/>
          <w:sz w:val="20"/>
          <w:szCs w:val="20"/>
        </w:rPr>
      </w:pPr>
      <w:r>
        <w:rPr>
          <w:rFonts w:cs="Arial"/>
          <w:noProof/>
          <w:color w:val="003480"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11430</wp:posOffset>
            </wp:positionV>
            <wp:extent cx="1075690" cy="1151890"/>
            <wp:effectExtent l="19050" t="0" r="0" b="0"/>
            <wp:wrapTight wrapText="bothSides">
              <wp:wrapPolygon edited="0">
                <wp:start x="-383" y="0"/>
                <wp:lineTo x="-383" y="21076"/>
                <wp:lineTo x="21421" y="21076"/>
                <wp:lineTo x="21421" y="0"/>
                <wp:lineTo x="-383" y="0"/>
              </wp:wrapPolygon>
            </wp:wrapTight>
            <wp:docPr id="35" name="Bild 35" descr="006_libellen00096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6_libellen00096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967" r="15110" b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162942">
      <w:pPr>
        <w:pStyle w:val="Arialberschrift"/>
        <w:rPr>
          <w:color w:val="003480"/>
        </w:rPr>
      </w:pPr>
      <w:r>
        <w:rPr>
          <w:color w:val="003480"/>
        </w:rPr>
        <w:t>Überblick Insekten II</w:t>
      </w: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162942">
      <w:pPr>
        <w:ind w:left="142"/>
        <w:rPr>
          <w:color w:val="003480"/>
        </w:rPr>
      </w:pPr>
      <w:r w:rsidRPr="005338B1">
        <w:rPr>
          <w:color w:val="003480"/>
        </w:rPr>
        <w:t>Notiere dir während der Präsentationen zu jedem Insekt wichtige Informationen.</w:t>
      </w:r>
    </w:p>
    <w:p w:rsidR="00162942" w:rsidRDefault="00162942" w:rsidP="00162942">
      <w:pPr>
        <w:ind w:left="142"/>
        <w:rPr>
          <w:color w:val="003480"/>
        </w:rPr>
      </w:pPr>
    </w:p>
    <w:p w:rsidR="00162942" w:rsidRDefault="00162942" w:rsidP="00162942">
      <w:pPr>
        <w:ind w:left="142"/>
        <w:rPr>
          <w:color w:val="00348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0D26B4" w:rsidP="00B67ACE">
      <w:pPr>
        <w:ind w:left="142"/>
        <w:rPr>
          <w:rFonts w:cs="Arial"/>
          <w:color w:val="003480"/>
          <w:sz w:val="20"/>
          <w:szCs w:val="20"/>
        </w:rPr>
      </w:pPr>
      <w:r>
        <w:rPr>
          <w:rFonts w:cs="Arial"/>
          <w:noProof/>
          <w:color w:val="003480"/>
          <w:sz w:val="20"/>
          <w:szCs w:val="20"/>
        </w:rPr>
        <w:pict>
          <v:group id="_x0000_s1061" style="position:absolute;left:0;text-align:left;margin-left:6pt;margin-top:1.75pt;width:466.1pt;height:187.65pt;z-index:251704320" coordorigin="1254,4462" coordsize="9322,3753">
            <v:shape id="_x0000_s1031" type="#_x0000_t75" style="position:absolute;left:1254;top:4462;width:1817;height:1733" wrapcoords="-46 0 -46 21518 21600 21518 21600 0 -46 0" o:regroupid="2">
              <v:imagedata r:id="rId11" o:title="005_gluehwuermchen00082cmyk" cropbottom="3878f" cropleft="18167f" cropright="9728f"/>
            </v:shape>
            <v:shape id="_x0000_s1047" type="#_x0000_t202" style="position:absolute;left:3225;top:4462;width:7351;height:1725" o:regroupid="3" strokecolor="#003480">
              <v:textbox>
                <w:txbxContent>
                  <w:p w:rsidR="00162942" w:rsidRDefault="00162942" w:rsidP="00162942"/>
                </w:txbxContent>
              </v:textbox>
            </v:shape>
            <v:shape id="_x0000_s1048" type="#_x0000_t202" style="position:absolute;left:1254;top:6465;width:7351;height:1725" o:regroupid="3" strokecolor="#003480">
              <v:textbox>
                <w:txbxContent>
                  <w:p w:rsidR="00162942" w:rsidRDefault="00162942" w:rsidP="00162942"/>
                </w:txbxContent>
              </v:textbox>
            </v:shape>
            <v:shape id="_x0000_s1050" type="#_x0000_t75" style="position:absolute;left:8732;top:6465;width:1844;height:1750" wrapcoords="-40 0 -40 21528 21600 21528 21600 0 -40 0" o:regroupid="3">
              <v:imagedata r:id="rId12" o:title="007_ohrwurm00107 cmyk" cropleft="8582f" cropright="17010f"/>
            </v:shape>
          </v:group>
        </w:pict>
      </w: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B67ACE">
      <w:pPr>
        <w:ind w:left="142"/>
        <w:rPr>
          <w:rFonts w:cs="Arial"/>
          <w:color w:val="003480"/>
          <w:sz w:val="20"/>
          <w:szCs w:val="20"/>
        </w:rPr>
      </w:pPr>
    </w:p>
    <w:p w:rsidR="00162942" w:rsidRDefault="00162942" w:rsidP="00162942"/>
    <w:p w:rsidR="00162942" w:rsidRPr="00162942" w:rsidRDefault="00162942" w:rsidP="00162942">
      <w:pPr>
        <w:pStyle w:val="Text"/>
        <w:ind w:left="142"/>
        <w:rPr>
          <w:rFonts w:ascii="Arial" w:hAnsi="Arial" w:cs="Arial"/>
          <w:b/>
          <w:bCs/>
          <w:color w:val="003480"/>
          <w:sz w:val="20"/>
          <w:szCs w:val="20"/>
        </w:rPr>
      </w:pPr>
      <w:r w:rsidRPr="00162942">
        <w:rPr>
          <w:rFonts w:ascii="Arial" w:hAnsi="Arial" w:cs="Arial"/>
          <w:b/>
          <w:bCs/>
          <w:color w:val="003480"/>
          <w:sz w:val="20"/>
          <w:szCs w:val="20"/>
        </w:rPr>
        <w:t>Welche Aufgaben haben Insekten in der Natur?</w:t>
      </w:r>
    </w:p>
    <w:p w:rsidR="00162942" w:rsidRPr="00162942" w:rsidRDefault="00162942" w:rsidP="00162942">
      <w:pPr>
        <w:pStyle w:val="Text"/>
        <w:ind w:left="142"/>
        <w:rPr>
          <w:rFonts w:ascii="Arial" w:hAnsi="Arial" w:cs="Arial"/>
          <w:b/>
          <w:bCs/>
          <w:color w:val="003480"/>
          <w:sz w:val="20"/>
          <w:szCs w:val="20"/>
        </w:rPr>
      </w:pPr>
    </w:p>
    <w:p w:rsidR="00162942" w:rsidRPr="00162942" w:rsidRDefault="00162942" w:rsidP="00162942">
      <w:pPr>
        <w:pStyle w:val="Text"/>
        <w:ind w:left="142"/>
        <w:rPr>
          <w:rFonts w:ascii="Arial" w:hAnsi="Arial" w:cs="Arial"/>
          <w:color w:val="003480"/>
          <w:sz w:val="20"/>
          <w:szCs w:val="20"/>
        </w:rPr>
      </w:pPr>
      <w:r w:rsidRPr="00162942">
        <w:rPr>
          <w:rFonts w:ascii="Arial" w:hAnsi="Arial" w:cs="Arial"/>
          <w:color w:val="003480"/>
          <w:sz w:val="20"/>
          <w:szCs w:val="20"/>
        </w:rPr>
        <w:t xml:space="preserve">Hinweis: Trage die Informationen aus den Präsentationen und den Arbeitsblättern 1 und 2 auf einem separaten Blatt in einer </w:t>
      </w:r>
      <w:proofErr w:type="spellStart"/>
      <w:r w:rsidRPr="00162942">
        <w:rPr>
          <w:rFonts w:ascii="Arial" w:hAnsi="Arial" w:cs="Arial"/>
          <w:color w:val="003480"/>
          <w:sz w:val="20"/>
          <w:szCs w:val="20"/>
        </w:rPr>
        <w:t>Mindmap</w:t>
      </w:r>
      <w:proofErr w:type="spellEnd"/>
      <w:r w:rsidRPr="00162942">
        <w:rPr>
          <w:rFonts w:ascii="Arial" w:hAnsi="Arial" w:cs="Arial"/>
          <w:color w:val="003480"/>
          <w:sz w:val="20"/>
          <w:szCs w:val="20"/>
        </w:rPr>
        <w:t xml:space="preserve"> zusammen.</w:t>
      </w: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882B7C" w:rsidP="00162942">
      <w:pPr>
        <w:ind w:left="142"/>
        <w:rPr>
          <w:color w:val="003480"/>
          <w:sz w:val="20"/>
          <w:szCs w:val="20"/>
        </w:rPr>
      </w:pPr>
      <w:r>
        <w:rPr>
          <w:noProof/>
          <w:color w:val="003480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208.65pt;margin-top:4.2pt;width:8.6pt;height:20.6pt;flip:y;z-index:251685888" o:connectortype="straight" strokecolor="#003480" strokeweight="1.5pt"/>
        </w:pict>
      </w:r>
      <w:r>
        <w:rPr>
          <w:noProof/>
          <w:color w:val="003480"/>
          <w:sz w:val="20"/>
          <w:szCs w:val="20"/>
        </w:rPr>
        <w:pict>
          <v:shape id="_x0000_s1053" type="#_x0000_t32" style="position:absolute;left:0;text-align:left;margin-left:104.55pt;margin-top:4.2pt;width:35.9pt;height:26.2pt;flip:x y;z-index:251683840" o:connectortype="straight" strokecolor="#003480" strokeweight="1.5pt"/>
        </w:pict>
      </w:r>
      <w:r>
        <w:rPr>
          <w:noProof/>
          <w:color w:val="003480"/>
          <w:sz w:val="20"/>
          <w:szCs w:val="20"/>
        </w:rPr>
        <w:pict>
          <v:shape id="_x0000_s1052" type="#_x0000_t32" style="position:absolute;left:0;text-align:left;margin-left:280.85pt;margin-top:9.8pt;width:43.05pt;height:20.6pt;flip:y;z-index:251682816" o:connectortype="straight" strokecolor="#003480" strokeweight="1.5pt"/>
        </w:pict>
      </w: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882B7C" w:rsidP="00162942">
      <w:pPr>
        <w:ind w:left="142"/>
        <w:rPr>
          <w:color w:val="003480"/>
          <w:sz w:val="20"/>
          <w:szCs w:val="20"/>
        </w:rPr>
      </w:pPr>
      <w:r>
        <w:rPr>
          <w:noProof/>
          <w:color w:val="003480"/>
          <w:sz w:val="20"/>
          <w:szCs w:val="20"/>
        </w:rPr>
        <w:pict>
          <v:roundrect id="_x0000_s1051" style="position:absolute;left:0;text-align:left;margin-left:135pt;margin-top:.85pt;width:147.75pt;height:78.55pt;z-index:251681792;v-text-anchor:middle" arcsize="10923f" fillcolor="#003480" strokecolor="#003480">
            <v:textbox>
              <w:txbxContent>
                <w:p w:rsidR="00162942" w:rsidRPr="00162942" w:rsidRDefault="00162942" w:rsidP="0016294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62942">
                    <w:rPr>
                      <w:b/>
                      <w:color w:val="FFFFFF" w:themeColor="background1"/>
                      <w:sz w:val="36"/>
                      <w:szCs w:val="36"/>
                    </w:rPr>
                    <w:t>Aufgaben von Insekten</w:t>
                  </w:r>
                </w:p>
              </w:txbxContent>
            </v:textbox>
          </v:roundrect>
        </w:pict>
      </w: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882B7C" w:rsidP="00162942">
      <w:pPr>
        <w:ind w:left="142"/>
        <w:rPr>
          <w:color w:val="003480"/>
          <w:sz w:val="20"/>
          <w:szCs w:val="20"/>
        </w:rPr>
      </w:pPr>
      <w:r>
        <w:rPr>
          <w:noProof/>
          <w:color w:val="003480"/>
          <w:sz w:val="20"/>
          <w:szCs w:val="20"/>
        </w:rPr>
        <w:pict>
          <v:shape id="_x0000_s1054" type="#_x0000_t32" style="position:absolute;left:0;text-align:left;margin-left:282.75pt;margin-top:5.55pt;width:62.65pt;height:0;z-index:251684864" o:connectortype="straight" strokecolor="#003480" strokeweight="1.5pt"/>
        </w:pict>
      </w: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162942" w:rsidP="00162942">
      <w:pPr>
        <w:ind w:left="142"/>
        <w:rPr>
          <w:color w:val="003480"/>
          <w:sz w:val="20"/>
          <w:szCs w:val="20"/>
        </w:rPr>
      </w:pPr>
    </w:p>
    <w:p w:rsidR="00162942" w:rsidRPr="00162942" w:rsidRDefault="00882B7C" w:rsidP="00162942">
      <w:pPr>
        <w:ind w:left="142"/>
        <w:rPr>
          <w:color w:val="003480"/>
          <w:sz w:val="20"/>
          <w:szCs w:val="20"/>
        </w:rPr>
      </w:pPr>
      <w:r>
        <w:rPr>
          <w:noProof/>
          <w:color w:val="003480"/>
          <w:sz w:val="20"/>
          <w:szCs w:val="20"/>
        </w:rPr>
        <w:pict>
          <v:shape id="_x0000_s1057" type="#_x0000_t32" style="position:absolute;left:0;text-align:left;margin-left:217.25pt;margin-top:10.45pt;width:22.15pt;height:39.25pt;flip:x y;z-index:251687936" o:connectortype="straight" strokecolor="#003480" strokeweight="1.5pt"/>
        </w:pict>
      </w:r>
      <w:r w:rsidRPr="00882B7C">
        <w:rPr>
          <w:rFonts w:cs="Arial"/>
          <w:noProof/>
          <w:color w:val="003480"/>
          <w:sz w:val="20"/>
          <w:szCs w:val="20"/>
        </w:rPr>
        <w:pict>
          <v:shape id="_x0000_s1056" type="#_x0000_t32" style="position:absolute;left:0;text-align:left;margin-left:104.55pt;margin-top:5.6pt;width:35.9pt;height:17.9pt;flip:x;z-index:251686912" o:connectortype="straight" strokecolor="#003480" strokeweight="1.5pt"/>
        </w:pict>
      </w:r>
    </w:p>
    <w:p w:rsidR="00162942" w:rsidRPr="00162942" w:rsidRDefault="00162942" w:rsidP="00162942">
      <w:pPr>
        <w:ind w:left="142"/>
        <w:rPr>
          <w:color w:val="003480"/>
          <w:szCs w:val="18"/>
        </w:rPr>
      </w:pPr>
    </w:p>
    <w:p w:rsidR="00162942" w:rsidRPr="00162942" w:rsidRDefault="00162942" w:rsidP="00162942">
      <w:pPr>
        <w:ind w:left="142"/>
        <w:rPr>
          <w:rFonts w:cs="Arial"/>
          <w:color w:val="003480"/>
          <w:sz w:val="20"/>
          <w:szCs w:val="20"/>
        </w:rPr>
      </w:pPr>
    </w:p>
    <w:p w:rsidR="00162942" w:rsidRPr="00162942" w:rsidRDefault="00162942" w:rsidP="00162942">
      <w:pPr>
        <w:ind w:left="142"/>
        <w:rPr>
          <w:rFonts w:cs="Arial"/>
          <w:color w:val="003480"/>
          <w:sz w:val="20"/>
          <w:szCs w:val="20"/>
        </w:rPr>
      </w:pPr>
    </w:p>
    <w:sectPr w:rsidR="00162942" w:rsidRPr="00162942" w:rsidSect="00560917">
      <w:headerReference w:type="default" r:id="rId13"/>
      <w:footerReference w:type="default" r:id="rId14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3CE" w:rsidRDefault="00BC63CE" w:rsidP="003A7C35">
      <w:r>
        <w:separator/>
      </w:r>
    </w:p>
  </w:endnote>
  <w:endnote w:type="continuationSeparator" w:id="0">
    <w:p w:rsidR="00BC63CE" w:rsidRDefault="00BC63CE" w:rsidP="003A7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rFonts w:eastAsia="TheSans C5 Plain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eastAsia="TheSans C5 Plain" w:cs="Arial"/>
        <w:bCs/>
        <w:color w:val="909191"/>
        <w:sz w:val="18"/>
        <w:szCs w:val="18"/>
      </w:rPr>
      <w:t>©</w:t>
    </w:r>
    <w:r w:rsidR="00882B7C" w:rsidRPr="00882B7C">
      <w:rPr>
        <w:rFonts w:eastAsia="TheSans C5 Plain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eastAsia="TheSans C5 Plain" w:cs="Arial"/>
        <w:bCs/>
        <w:color w:val="909191"/>
        <w:sz w:val="18"/>
        <w:szCs w:val="18"/>
      </w:rPr>
      <w:t xml:space="preserve"> 202</w:t>
    </w:r>
    <w:r>
      <w:rPr>
        <w:rFonts w:eastAsia="TheSans C5 Plain" w:cs="Arial"/>
        <w:bCs/>
        <w:color w:val="909191"/>
        <w:sz w:val="18"/>
        <w:szCs w:val="18"/>
      </w:rPr>
      <w:t>4</w:t>
    </w:r>
    <w:r w:rsidR="00882B7C" w:rsidRPr="00882B7C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882B7C" w:rsidRPr="00882B7C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3CE" w:rsidRDefault="00BC63CE" w:rsidP="003A7C35">
      <w:r>
        <w:separator/>
      </w:r>
    </w:p>
  </w:footnote>
  <w:footnote w:type="continuationSeparator" w:id="0">
    <w:p w:rsidR="00BC63CE" w:rsidRDefault="00BC63CE" w:rsidP="003A7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Pr="005338B1" w:rsidRDefault="00C43D81" w:rsidP="00C43D81">
    <w:pPr>
      <w:pStyle w:val="ArialTitelgrau"/>
      <w:ind w:firstLine="142"/>
      <w:rPr>
        <w:sz w:val="20"/>
        <w:szCs w:val="20"/>
      </w:rPr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4032885</wp:posOffset>
          </wp:positionH>
          <wp:positionV relativeFrom="paragraph">
            <wp:posOffset>-374015</wp:posOffset>
          </wp:positionV>
          <wp:extent cx="542925" cy="542925"/>
          <wp:effectExtent l="19050" t="0" r="9525" b="0"/>
          <wp:wrapTight wrapText="bothSides">
            <wp:wrapPolygon edited="0">
              <wp:start x="-758" y="0"/>
              <wp:lineTo x="-758" y="21221"/>
              <wp:lineTo x="21979" y="21221"/>
              <wp:lineTo x="21979" y="0"/>
              <wp:lineTo x="-758" y="0"/>
            </wp:wrapPolygon>
          </wp:wrapTight>
          <wp:docPr id="5" name="Grafik 4" descr="qr_faszination-insek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faszination-insek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2B7C" w:rsidRPr="00882B7C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5338B1">
      <w:rPr>
        <w:sz w:val="20"/>
        <w:szCs w:val="20"/>
      </w:rPr>
      <w:t>10</w:t>
    </w:r>
    <w:r w:rsidR="00685FD6" w:rsidRPr="002D4E32">
      <w:rPr>
        <w:sz w:val="20"/>
        <w:szCs w:val="20"/>
      </w:rPr>
      <w:t xml:space="preserve">: </w:t>
    </w:r>
    <w:r w:rsidR="005338B1">
      <w:rPr>
        <w:sz w:val="20"/>
        <w:szCs w:val="20"/>
      </w:rPr>
      <w:t>Überblick Insekten</w:t>
    </w:r>
    <w:r w:rsidR="00CC359C">
      <w:rPr>
        <w:sz w:val="20"/>
        <w:szCs w:val="20"/>
      </w:rPr>
      <w:t xml:space="preserve"> </w:t>
    </w:r>
  </w:p>
  <w:p w:rsidR="00685FD6" w:rsidRPr="00000978" w:rsidRDefault="00882B7C" w:rsidP="00685FD6">
    <w:pPr>
      <w:pStyle w:val="KeinLeerraum"/>
      <w:ind w:left="142"/>
      <w:rPr>
        <w:color w:val="909191"/>
        <w:sz w:val="16"/>
        <w:szCs w:val="16"/>
      </w:rPr>
    </w:pPr>
    <w:r w:rsidRPr="00882B7C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C16015" w:rsidP="00685FD6">
    <w:pPr>
      <w:pStyle w:val="ArialBeschreibunggrau"/>
      <w:ind w:firstLine="132"/>
    </w:pPr>
    <w:r>
      <w:t>Faszination Insekten</w:t>
    </w:r>
  </w:p>
  <w:p w:rsidR="00C43D81" w:rsidRDefault="00C43D81" w:rsidP="00685FD6">
    <w:pPr>
      <w:pStyle w:val="ArialBeschreibunggrau"/>
      <w:ind w:firstLine="132"/>
      <w:rPr>
        <w:szCs w:val="16"/>
      </w:rPr>
    </w:pPr>
    <w:r w:rsidRPr="00252E03">
      <w:t>planet-schule.de/x/wissen-</w:t>
    </w:r>
    <w:proofErr w:type="spellStart"/>
    <w:r w:rsidRPr="00252E03">
      <w:t>insekten</w:t>
    </w:r>
    <w:proofErr w:type="spellEnd"/>
    <w:r>
      <w:rPr>
        <w:szCs w:val="16"/>
      </w:rPr>
      <w:t xml:space="preserve"> 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43D81"/>
    <w:rsid w:val="00012275"/>
    <w:rsid w:val="000C5BEC"/>
    <w:rsid w:val="000D26B4"/>
    <w:rsid w:val="001578E5"/>
    <w:rsid w:val="00162942"/>
    <w:rsid w:val="001773CA"/>
    <w:rsid w:val="0019581E"/>
    <w:rsid w:val="001A386C"/>
    <w:rsid w:val="001B01F7"/>
    <w:rsid w:val="001B24FE"/>
    <w:rsid w:val="00200DF4"/>
    <w:rsid w:val="0026750D"/>
    <w:rsid w:val="00281DDB"/>
    <w:rsid w:val="0029080E"/>
    <w:rsid w:val="002917A0"/>
    <w:rsid w:val="002A0AB6"/>
    <w:rsid w:val="00335E90"/>
    <w:rsid w:val="00375CA3"/>
    <w:rsid w:val="003A7C35"/>
    <w:rsid w:val="003B1426"/>
    <w:rsid w:val="003C4304"/>
    <w:rsid w:val="003F052D"/>
    <w:rsid w:val="00400512"/>
    <w:rsid w:val="00462615"/>
    <w:rsid w:val="00470440"/>
    <w:rsid w:val="00492E8C"/>
    <w:rsid w:val="00506E59"/>
    <w:rsid w:val="005338B1"/>
    <w:rsid w:val="00560917"/>
    <w:rsid w:val="0060637E"/>
    <w:rsid w:val="00611876"/>
    <w:rsid w:val="00657AB4"/>
    <w:rsid w:val="00685FD6"/>
    <w:rsid w:val="006F2769"/>
    <w:rsid w:val="007108E7"/>
    <w:rsid w:val="00711E31"/>
    <w:rsid w:val="00786177"/>
    <w:rsid w:val="00865D5C"/>
    <w:rsid w:val="008730A1"/>
    <w:rsid w:val="00882B7C"/>
    <w:rsid w:val="008A0FD5"/>
    <w:rsid w:val="008B0864"/>
    <w:rsid w:val="008C5CBF"/>
    <w:rsid w:val="008D72FF"/>
    <w:rsid w:val="00A32BFD"/>
    <w:rsid w:val="00A95B04"/>
    <w:rsid w:val="00AA60EB"/>
    <w:rsid w:val="00AE4B85"/>
    <w:rsid w:val="00B67ACE"/>
    <w:rsid w:val="00B72348"/>
    <w:rsid w:val="00B75F84"/>
    <w:rsid w:val="00B933C3"/>
    <w:rsid w:val="00BC63CE"/>
    <w:rsid w:val="00C111CB"/>
    <w:rsid w:val="00C16015"/>
    <w:rsid w:val="00C16D65"/>
    <w:rsid w:val="00C43D81"/>
    <w:rsid w:val="00CA39EE"/>
    <w:rsid w:val="00CC359C"/>
    <w:rsid w:val="00CF08A5"/>
    <w:rsid w:val="00D60E5C"/>
    <w:rsid w:val="00DB7CD3"/>
    <w:rsid w:val="00F31DD0"/>
    <w:rsid w:val="00F742D0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7" type="connector" idref="#_x0000_s1052"/>
        <o:r id="V:Rule8" type="connector" idref="#_x0000_s1055"/>
        <o:r id="V:Rule9" type="connector" idref="#_x0000_s1056"/>
        <o:r id="V:Rule10" type="connector" idref="#_x0000_s1057"/>
        <o:r id="V:Rule11" type="connector" idref="#_x0000_s1053"/>
        <o:r id="V:Rule12" type="connector" idref="#_x0000_s1054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3D81"/>
    <w:pPr>
      <w:spacing w:after="0" w:line="240" w:lineRule="auto"/>
    </w:pPr>
    <w:rPr>
      <w:rFonts w:ascii="Arial" w:eastAsia="Times New Roman" w:hAnsi="Arial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rPr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line="265" w:lineRule="auto"/>
    </w:pPr>
    <w:rPr>
      <w:color w:val="80808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nhideWhenUsed/>
    <w:rsid w:val="003A7C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customStyle="1" w:styleId="Text">
    <w:name w:val="Text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paragraph" w:customStyle="1" w:styleId="Tabellenstil2">
    <w:name w:val="Tabellenstil 2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de-DE"/>
    </w:rPr>
  </w:style>
  <w:style w:type="table" w:styleId="Tabellengitternetz">
    <w:name w:val="Table Grid"/>
    <w:basedOn w:val="NormaleTabelle"/>
    <w:uiPriority w:val="59"/>
    <w:rsid w:val="00533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12" Type="http://schemas.openxmlformats.org/officeDocument/2006/relationships/image" Target="media/image4.sv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2</Pages>
  <Words>68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Insekten</dc:title>
  <dc:creator>SWR planet schule</dc:creator>
  <cp:lastModifiedBy>Martina Frietsch</cp:lastModifiedBy>
  <cp:revision>5</cp:revision>
  <dcterms:created xsi:type="dcterms:W3CDTF">2024-11-18T08:36:00Z</dcterms:created>
  <dcterms:modified xsi:type="dcterms:W3CDTF">2024-11-18T12:43:00Z</dcterms:modified>
</cp:coreProperties>
</file>