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35731C" w:rsidRDefault="004B268D" w:rsidP="004B268D">
      <w:pPr>
        <w:shd w:val="clear" w:color="auto" w:fill="EE7C0A"/>
        <w:rPr>
          <w:sz w:val="24"/>
        </w:rPr>
      </w:pPr>
      <w:r w:rsidRPr="0035731C">
        <w:rPr>
          <w:b/>
          <w:color w:val="FFFFFF" w:themeColor="background1"/>
          <w:sz w:val="24"/>
        </w:rPr>
        <w:t xml:space="preserve">Filmskript: </w:t>
      </w:r>
      <w:r w:rsidR="00D63BC4" w:rsidRPr="0035731C">
        <w:rPr>
          <w:b/>
          <w:color w:val="FFFFFF" w:themeColor="background1"/>
          <w:sz w:val="24"/>
        </w:rPr>
        <w:t>Calum aus Schottland (UK) "Der Auftrag" (1941)</w:t>
      </w:r>
      <w:r w:rsidR="008026B8" w:rsidRPr="0035731C">
        <w:rPr>
          <w:b/>
          <w:color w:val="FFFFFF" w:themeColor="background1"/>
          <w:sz w:val="24"/>
        </w:rPr>
        <w:t xml:space="preserve"> – Der Krieg und ich</w:t>
      </w:r>
    </w:p>
    <w:p w:rsidR="00F360A8" w:rsidRPr="0035731C" w:rsidRDefault="00F360A8" w:rsidP="00F360A8">
      <w:pPr>
        <w:pStyle w:val="Listenabsatz"/>
        <w:numPr>
          <w:ilvl w:val="0"/>
          <w:numId w:val="37"/>
        </w:numPr>
        <w:tabs>
          <w:tab w:val="left" w:pos="735"/>
          <w:tab w:val="right" w:pos="9616"/>
          <w:tab w:val="left" w:pos="9760"/>
        </w:tabs>
        <w:spacing w:before="481" w:after="241" w:line="241" w:lineRule="exact"/>
        <w:rPr>
          <w:caps/>
          <w:szCs w:val="22"/>
          <w:shd w:val="clear" w:color="auto" w:fill="FFFFFF"/>
        </w:rPr>
      </w:pPr>
      <w:r w:rsidRPr="0035731C">
        <w:rPr>
          <w:szCs w:val="22"/>
        </w:rPr>
        <w:t>TC 04:00:00 MODELL – VORSPANN</w:t>
      </w:r>
    </w:p>
    <w:p w:rsidR="00F360A8" w:rsidRPr="0035731C" w:rsidRDefault="00F360A8" w:rsidP="00F360A8">
      <w:pPr>
        <w:pStyle w:val="dialogname"/>
        <w:rPr>
          <w:rFonts w:ascii="Arial" w:hAnsi="Arial" w:cs="Arial"/>
          <w:sz w:val="22"/>
          <w:szCs w:val="22"/>
          <w:lang w:val="en-US"/>
        </w:rPr>
      </w:pPr>
      <w:r w:rsidRPr="0035731C">
        <w:rPr>
          <w:rFonts w:ascii="Arial" w:hAnsi="Arial" w:cs="Arial"/>
          <w:sz w:val="22"/>
          <w:szCs w:val="22"/>
          <w:lang w:val="en-US"/>
        </w:rPr>
        <w:t>Kind (VO)</w:t>
      </w:r>
    </w:p>
    <w:p w:rsidR="00F360A8" w:rsidRPr="0035731C" w:rsidRDefault="00F360A8" w:rsidP="00F360A8">
      <w:pPr>
        <w:pStyle w:val="dialog"/>
        <w:tabs>
          <w:tab w:val="center" w:pos="4743"/>
        </w:tabs>
        <w:rPr>
          <w:rFonts w:ascii="Arial" w:hAnsi="Arial" w:cs="Arial"/>
          <w:sz w:val="22"/>
          <w:szCs w:val="22"/>
          <w:lang w:val="en-US"/>
        </w:rPr>
      </w:pPr>
      <w:r w:rsidRPr="0035731C">
        <w:rPr>
          <w:rFonts w:ascii="Arial" w:hAnsi="Arial" w:cs="Arial"/>
          <w:sz w:val="22"/>
          <w:szCs w:val="22"/>
          <w:lang w:val="en-US"/>
        </w:rPr>
        <w:t>TC 04:00:02</w:t>
      </w:r>
      <w:r w:rsidRPr="0035731C">
        <w:rPr>
          <w:rFonts w:ascii="Arial" w:hAnsi="Arial" w:cs="Arial"/>
          <w:sz w:val="22"/>
          <w:szCs w:val="22"/>
          <w:lang w:val="en-US"/>
        </w:rPr>
        <w:tab/>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Wir wollen euch mitnehmen auf eine Reise in die Vergangenheit. In die Zeit des zweiten Weltkriegs.</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Anton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04:00:07</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Ich will auch endlich dazu gehören.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Sandrine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04:00:09</w:t>
      </w:r>
    </w:p>
    <w:p w:rsidR="00F360A8" w:rsidRPr="0035731C" w:rsidRDefault="00F360A8" w:rsidP="00F360A8">
      <w:pPr>
        <w:pStyle w:val="dialog"/>
        <w:spacing w:after="241"/>
        <w:rPr>
          <w:rFonts w:ascii="Arial" w:hAnsi="Arial" w:cs="Arial"/>
          <w:color w:val="auto"/>
          <w:sz w:val="22"/>
          <w:szCs w:val="22"/>
          <w:lang w:val="fr-FR"/>
        </w:rPr>
      </w:pPr>
      <w:r w:rsidRPr="0035731C">
        <w:rPr>
          <w:rFonts w:ascii="Arial" w:hAnsi="Arial" w:cs="Arial"/>
          <w:sz w:val="22"/>
          <w:szCs w:val="22"/>
        </w:rPr>
        <w:t>Wir machen weiter, wir geben nicht auf.</w:t>
      </w: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Justus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04:00:13</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Endlich sind wir Soldaten!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CALUM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04:00:15</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Ich will, dass der Krieg aufhört.</w:t>
      </w:r>
    </w:p>
    <w:p w:rsidR="00F360A8" w:rsidRPr="0035731C" w:rsidRDefault="00F360A8" w:rsidP="00F360A8">
      <w:pPr>
        <w:pStyle w:val="dialog"/>
        <w:ind w:left="0"/>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VERA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04:00:18</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Mama, Papa, wo seid ihr?</w:t>
      </w:r>
    </w:p>
    <w:p w:rsidR="00F360A8" w:rsidRPr="0035731C" w:rsidRDefault="00F360A8" w:rsidP="00F360A8">
      <w:pPr>
        <w:pStyle w:val="dialog"/>
        <w:ind w:left="0"/>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Romek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04:00:21</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Ich muss nur vorsichtig sein.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EVA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04:00:24</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So etwas soll nie wieder ein Mensch erleben müssen.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FRitjof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04:00:27</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Wir lassen uns nicht unterkriegen!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KIND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04:00:30</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lastRenderedPageBreak/>
        <w:t>Der Zweite Weltkrieg.</w:t>
      </w:r>
    </w:p>
    <w:p w:rsidR="00F360A8" w:rsidRPr="0035731C" w:rsidRDefault="00F360A8" w:rsidP="00F360A8">
      <w:pPr>
        <w:tabs>
          <w:tab w:val="left" w:pos="735"/>
          <w:tab w:val="right" w:pos="9616"/>
          <w:tab w:val="left" w:pos="9760"/>
        </w:tabs>
        <w:spacing w:before="481" w:after="241" w:line="241" w:lineRule="exact"/>
        <w:ind w:left="735" w:hanging="734"/>
        <w:rPr>
          <w:caps/>
          <w:szCs w:val="22"/>
          <w:shd w:val="clear" w:color="auto" w:fill="FFFFFF"/>
        </w:rPr>
      </w:pPr>
      <w:r w:rsidRPr="0035731C">
        <w:rPr>
          <w:caps/>
          <w:color w:val="000000"/>
          <w:szCs w:val="22"/>
          <w:shd w:val="clear" w:color="auto" w:fill="FFFFFF"/>
        </w:rPr>
        <w:t>2</w:t>
      </w:r>
      <w:r w:rsidRPr="0035731C">
        <w:rPr>
          <w:caps/>
          <w:color w:val="000000"/>
          <w:szCs w:val="22"/>
          <w:shd w:val="clear" w:color="auto" w:fill="FFFFFF"/>
        </w:rPr>
        <w:tab/>
      </w:r>
      <w:r w:rsidRPr="0035731C">
        <w:rPr>
          <w:caps/>
          <w:szCs w:val="22"/>
          <w:shd w:val="clear" w:color="auto" w:fill="FFFFFF"/>
        </w:rPr>
        <w:t>TC 04:00:30 TITEL</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04:00:30</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Kinder wie wir haben ihn vor langer Zeit erlebt. Und wir wollen euch davon erzählen.</w:t>
      </w:r>
    </w:p>
    <w:p w:rsidR="00F360A8" w:rsidRPr="0035731C" w:rsidRDefault="00F360A8" w:rsidP="00F360A8">
      <w:pPr>
        <w:tabs>
          <w:tab w:val="left" w:pos="735"/>
          <w:tab w:val="right" w:pos="9616"/>
          <w:tab w:val="left" w:pos="9760"/>
        </w:tabs>
        <w:spacing w:before="481" w:after="241" w:line="241" w:lineRule="exact"/>
        <w:ind w:left="735" w:hanging="734"/>
        <w:rPr>
          <w:caps/>
          <w:szCs w:val="22"/>
          <w:shd w:val="clear" w:color="auto" w:fill="FFFFFF"/>
        </w:rPr>
      </w:pPr>
      <w:r w:rsidRPr="0035731C">
        <w:rPr>
          <w:caps/>
          <w:color w:val="000000"/>
          <w:szCs w:val="22"/>
          <w:shd w:val="clear" w:color="auto" w:fill="FFFFFF"/>
        </w:rPr>
        <w:t>3</w:t>
      </w:r>
      <w:r w:rsidRPr="0035731C">
        <w:rPr>
          <w:caps/>
          <w:color w:val="000000"/>
          <w:szCs w:val="22"/>
          <w:shd w:val="clear" w:color="auto" w:fill="FFFFFF"/>
        </w:rPr>
        <w:tab/>
      </w:r>
      <w:r w:rsidRPr="0035731C">
        <w:rPr>
          <w:caps/>
          <w:szCs w:val="22"/>
          <w:shd w:val="clear" w:color="auto" w:fill="FFFFFF"/>
        </w:rPr>
        <w:t>TC 04:00:37 Modell / Europakarte</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GROßBRITANNIEN 1941</w:t>
      </w:r>
    </w:p>
    <w:p w:rsidR="00F360A8" w:rsidRPr="0035731C" w:rsidRDefault="00F360A8" w:rsidP="00F360A8">
      <w:pPr>
        <w:pStyle w:val="dialogname"/>
        <w:rPr>
          <w:rFonts w:ascii="Arial" w:hAnsi="Arial" w:cs="Arial"/>
          <w:sz w:val="22"/>
          <w:szCs w:val="22"/>
          <w:lang w:val="cs-CZ"/>
        </w:rPr>
      </w:pPr>
      <w:bookmarkStart w:id="0" w:name="_GoBack"/>
      <w:bookmarkEnd w:id="0"/>
      <w:r w:rsidRPr="0035731C">
        <w:rPr>
          <w:rFonts w:ascii="Arial" w:hAnsi="Arial" w:cs="Arial"/>
          <w:sz w:val="22"/>
          <w:szCs w:val="22"/>
          <w:lang w:val="cs-CZ"/>
        </w:rPr>
        <w:t>erzähler</w:t>
      </w:r>
    </w:p>
    <w:p w:rsidR="00F360A8" w:rsidRPr="0035731C" w:rsidRDefault="00F360A8" w:rsidP="00F360A8">
      <w:pPr>
        <w:pStyle w:val="dialog"/>
        <w:rPr>
          <w:rFonts w:ascii="Arial" w:hAnsi="Arial" w:cs="Arial"/>
          <w:sz w:val="22"/>
          <w:szCs w:val="22"/>
          <w:lang w:val="cs-CZ"/>
        </w:rPr>
      </w:pPr>
      <w:r w:rsidRPr="0035731C">
        <w:rPr>
          <w:rFonts w:ascii="Arial" w:hAnsi="Arial" w:cs="Arial"/>
          <w:sz w:val="22"/>
          <w:szCs w:val="22"/>
          <w:lang w:val="cs-CZ"/>
        </w:rPr>
        <w:t>TC 04:00:40</w:t>
      </w:r>
    </w:p>
    <w:p w:rsidR="00F360A8" w:rsidRPr="0035731C" w:rsidRDefault="00F360A8" w:rsidP="00F360A8">
      <w:pPr>
        <w:pStyle w:val="dialog"/>
        <w:rPr>
          <w:rFonts w:ascii="Arial" w:hAnsi="Arial" w:cs="Arial"/>
          <w:sz w:val="22"/>
          <w:szCs w:val="22"/>
          <w:lang w:val="cs-CZ"/>
        </w:rPr>
      </w:pPr>
      <w:r w:rsidRPr="0035731C">
        <w:rPr>
          <w:rFonts w:ascii="Arial" w:hAnsi="Arial" w:cs="Arial"/>
          <w:sz w:val="22"/>
          <w:szCs w:val="22"/>
          <w:lang w:val="cs-CZ"/>
        </w:rPr>
        <w:t>Großbritannien 1941. In der schottischen Stadt Clydebank lebt der 15-jährige Calum.</w:t>
      </w:r>
    </w:p>
    <w:p w:rsidR="00F360A8" w:rsidRPr="0035731C" w:rsidRDefault="00F360A8" w:rsidP="00F360A8">
      <w:pPr>
        <w:pStyle w:val="dialog"/>
        <w:rPr>
          <w:rFonts w:ascii="Arial" w:hAnsi="Arial" w:cs="Arial"/>
          <w:sz w:val="22"/>
          <w:szCs w:val="22"/>
          <w:lang w:val="cs-CZ"/>
        </w:rPr>
      </w:pPr>
    </w:p>
    <w:p w:rsidR="00F360A8" w:rsidRPr="0035731C" w:rsidRDefault="00F360A8" w:rsidP="00F360A8">
      <w:pPr>
        <w:pStyle w:val="general"/>
        <w:ind w:left="0"/>
        <w:rPr>
          <w:rFonts w:ascii="Arial" w:hAnsi="Arial" w:cs="Arial"/>
          <w:sz w:val="22"/>
          <w:szCs w:val="22"/>
          <w:lang w:val="cs-CZ"/>
        </w:rPr>
      </w:pPr>
      <w:r w:rsidRPr="0035731C">
        <w:rPr>
          <w:rFonts w:ascii="Arial" w:hAnsi="Arial" w:cs="Arial"/>
          <w:sz w:val="22"/>
          <w:szCs w:val="22"/>
          <w:lang w:val="cs-CZ"/>
        </w:rPr>
        <w:t xml:space="preserve">  TC 04:00:51 INSERT: CALUM</w:t>
      </w:r>
      <w:r w:rsidRPr="0035731C">
        <w:rPr>
          <w:rFonts w:ascii="Arial" w:hAnsi="Arial" w:cs="Arial"/>
          <w:color w:val="auto"/>
          <w:sz w:val="22"/>
          <w:szCs w:val="22"/>
        </w:rPr>
        <w:tab/>
      </w:r>
    </w:p>
    <w:p w:rsidR="00F360A8" w:rsidRPr="0035731C" w:rsidRDefault="00F360A8" w:rsidP="00F360A8">
      <w:pPr>
        <w:tabs>
          <w:tab w:val="left" w:pos="735"/>
          <w:tab w:val="right" w:pos="9616"/>
          <w:tab w:val="left" w:pos="9760"/>
        </w:tabs>
        <w:spacing w:before="481" w:after="241" w:line="241" w:lineRule="exact"/>
        <w:ind w:left="735" w:hanging="734"/>
        <w:rPr>
          <w:b/>
          <w:caps/>
          <w:color w:val="000000"/>
          <w:szCs w:val="22"/>
          <w:u w:val="single"/>
          <w:shd w:val="clear" w:color="auto" w:fill="FFFFFF"/>
        </w:rPr>
      </w:pPr>
      <w:r w:rsidRPr="0035731C">
        <w:rPr>
          <w:caps/>
          <w:color w:val="000000"/>
          <w:szCs w:val="22"/>
          <w:shd w:val="clear" w:color="auto" w:fill="FFFFFF"/>
        </w:rPr>
        <w:t>4</w:t>
      </w:r>
      <w:r w:rsidRPr="0035731C">
        <w:rPr>
          <w:caps/>
          <w:color w:val="000000"/>
          <w:szCs w:val="22"/>
          <w:shd w:val="clear" w:color="auto" w:fill="FFFFFF"/>
        </w:rPr>
        <w:tab/>
      </w:r>
      <w:r w:rsidRPr="0035731C">
        <w:rPr>
          <w:szCs w:val="22"/>
        </w:rPr>
        <w:t>TC 04:00:53 DRAMA:  SCHULE /KLASSENZIMMER</w:t>
      </w:r>
    </w:p>
    <w:p w:rsidR="00F360A8" w:rsidRPr="0035731C" w:rsidRDefault="00F360A8" w:rsidP="00F360A8">
      <w:pPr>
        <w:pStyle w:val="script"/>
        <w:ind w:left="0"/>
        <w:rPr>
          <w:rFonts w:ascii="Arial" w:hAnsi="Arial" w:cs="Arial"/>
          <w:color w:val="auto"/>
          <w:sz w:val="22"/>
          <w:szCs w:val="22"/>
          <w:lang w:val="en-US"/>
        </w:rPr>
      </w:pPr>
      <w:r w:rsidRPr="0035731C">
        <w:rPr>
          <w:rFonts w:ascii="Arial" w:hAnsi="Arial" w:cs="Arial"/>
          <w:color w:val="auto"/>
          <w:sz w:val="22"/>
          <w:szCs w:val="22"/>
        </w:rPr>
        <w:tab/>
      </w:r>
      <w:r w:rsidRPr="0035731C">
        <w:rPr>
          <w:rFonts w:ascii="Arial" w:hAnsi="Arial" w:cs="Arial"/>
          <w:color w:val="auto"/>
          <w:sz w:val="22"/>
          <w:szCs w:val="22"/>
        </w:rPr>
        <w:tab/>
      </w: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An aon rud daonnan – masg a ghas ort, masg a ghas dhiot.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Tha seo dòrainneach!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Immer das gleiche - Gasmaske rauf, Gasmaske runter. Das ist so langweilig!</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04:01:05</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Hei, Phòil! Dè do bheachd? … Thugainn!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Hey, Paul! Wollen wir…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04:01:08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tha thu ‘dol a dhèanamh?</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Ah! Ceart.</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hast du nun wieder vor…?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Ja! Versteh schon.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04:01:17</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Uuaahh!</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MIREAD</w:t>
      </w:r>
    </w:p>
    <w:p w:rsidR="00F360A8" w:rsidRPr="0035731C" w:rsidRDefault="00F360A8" w:rsidP="00F360A8">
      <w:pPr>
        <w:ind w:left="1418" w:firstLine="709"/>
        <w:rPr>
          <w:b/>
          <w:szCs w:val="22"/>
          <w:lang w:val="en-US"/>
        </w:rPr>
      </w:pPr>
      <w:r w:rsidRPr="0035731C">
        <w:rPr>
          <w:szCs w:val="22"/>
          <w:lang w:val="en-US"/>
        </w:rPr>
        <w:t>TC 04:01:20</w:t>
      </w:r>
    </w:p>
    <w:p w:rsidR="00F360A8" w:rsidRPr="0035731C" w:rsidRDefault="00F360A8" w:rsidP="00F360A8">
      <w:pPr>
        <w:ind w:left="1418" w:firstLine="709"/>
        <w:rPr>
          <w:b/>
          <w:szCs w:val="22"/>
          <w:lang w:val="en-US"/>
        </w:rPr>
      </w:pPr>
      <w:r w:rsidRPr="0035731C">
        <w:rPr>
          <w:b/>
          <w:szCs w:val="22"/>
          <w:lang w:val="en-US"/>
        </w:rPr>
        <w:t>Chan eil sin èibhinn a Chaluim Boid.</w:t>
      </w:r>
    </w:p>
    <w:p w:rsidR="00F360A8" w:rsidRPr="0035731C" w:rsidRDefault="00F360A8" w:rsidP="00F360A8">
      <w:pPr>
        <w:ind w:left="1418" w:firstLine="709"/>
        <w:rPr>
          <w:szCs w:val="22"/>
          <w:lang w:val="en-US"/>
        </w:rPr>
      </w:pPr>
    </w:p>
    <w:p w:rsidR="00F360A8" w:rsidRPr="0035731C" w:rsidRDefault="00F360A8" w:rsidP="00F360A8">
      <w:pPr>
        <w:ind w:left="1418" w:firstLine="709"/>
        <w:rPr>
          <w:b/>
          <w:color w:val="FF0000"/>
          <w:szCs w:val="22"/>
        </w:rPr>
      </w:pPr>
      <w:r w:rsidRPr="0035731C">
        <w:rPr>
          <w:szCs w:val="22"/>
        </w:rPr>
        <w:lastRenderedPageBreak/>
        <w:t>Das ist nicht witzig, Calum Bryce.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04:01:22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Chaluim Boid! A’ Phòil Dhòmhnallaich! – sguiridh dhen ghòraiche a tha seo – sa bhad!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Calum Bryce und Paul MacDonald, ihr hört jetzt sofort mit diesem Unsinn auf!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04:01:29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Duilich a Mhaighstir MhicArtair!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Entschuldigung, Mr. Arthur!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04:01:30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‘Chaluim! Innis dhuinn aon uair eile carson a tha seo cudromach!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Du, erklärst uns sofort ausführlich wozu wir diese Übung machen!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ind w:left="2127"/>
        <w:rPr>
          <w:b/>
          <w:szCs w:val="22"/>
          <w:lang w:val="en-US"/>
        </w:rPr>
      </w:pPr>
      <w:r w:rsidRPr="0035731C">
        <w:rPr>
          <w:szCs w:val="22"/>
          <w:lang w:val="en-US"/>
        </w:rPr>
        <w:t>TC 04:01:35</w:t>
      </w:r>
    </w:p>
    <w:p w:rsidR="00F360A8" w:rsidRPr="0035731C" w:rsidRDefault="00F360A8" w:rsidP="00F360A8">
      <w:pPr>
        <w:ind w:left="2127"/>
        <w:rPr>
          <w:szCs w:val="22"/>
          <w:lang w:val="en-US"/>
        </w:rPr>
      </w:pPr>
      <w:r w:rsidRPr="0035731C">
        <w:rPr>
          <w:b/>
          <w:szCs w:val="22"/>
          <w:lang w:val="en-US"/>
        </w:rPr>
        <w:t>O-o! Smaoinich air rudeigin.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Lass dir schnell was einfallen.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04:01:39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Airson ‘s gum bi sinn deiseal nuair a thig Oidhche Shamhna?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ist bald Fasching und wir probieren unsere Kostüme an.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04:01:42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Sàmhach!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Ruhe!</w:t>
      </w:r>
    </w:p>
    <w:p w:rsidR="00F360A8" w:rsidRPr="0035731C" w:rsidRDefault="00F360A8" w:rsidP="00F360A8">
      <w:pPr>
        <w:pStyle w:val="dialogname"/>
        <w:rPr>
          <w:rFonts w:ascii="Arial" w:hAnsi="Arial" w:cs="Arial"/>
          <w:sz w:val="22"/>
          <w:szCs w:val="22"/>
          <w:lang w:val="en-US"/>
        </w:rPr>
      </w:pPr>
      <w:r w:rsidRPr="0035731C">
        <w:rPr>
          <w:rFonts w:ascii="Arial" w:hAnsi="Arial" w:cs="Arial"/>
          <w:sz w:val="22"/>
          <w:szCs w:val="22"/>
          <w:lang w:val="en-US"/>
        </w:rPr>
        <w:t>PAUL</w:t>
      </w:r>
    </w:p>
    <w:p w:rsidR="00F360A8" w:rsidRPr="0035731C" w:rsidRDefault="00F360A8" w:rsidP="00F360A8">
      <w:pPr>
        <w:pStyle w:val="dialog"/>
        <w:rPr>
          <w:rFonts w:ascii="Arial" w:hAnsi="Arial" w:cs="Arial"/>
          <w:b/>
          <w:sz w:val="22"/>
          <w:szCs w:val="22"/>
          <w:lang w:val="en-US"/>
        </w:rPr>
      </w:pPr>
      <w:r w:rsidRPr="0035731C">
        <w:rPr>
          <w:rFonts w:ascii="Arial" w:hAnsi="Arial" w:cs="Arial"/>
          <w:color w:val="auto"/>
          <w:sz w:val="22"/>
          <w:szCs w:val="22"/>
          <w:lang w:val="en-US"/>
        </w:rPr>
        <w:t>TC 04:01:45</w:t>
      </w:r>
    </w:p>
    <w:p w:rsidR="00F360A8" w:rsidRPr="0035731C" w:rsidRDefault="00F360A8" w:rsidP="00F360A8">
      <w:pPr>
        <w:pStyle w:val="dialog"/>
        <w:rPr>
          <w:rFonts w:ascii="Arial" w:hAnsi="Arial" w:cs="Arial"/>
          <w:b/>
          <w:sz w:val="22"/>
          <w:szCs w:val="22"/>
          <w:lang w:val="en-US"/>
        </w:rPr>
      </w:pPr>
      <w:r w:rsidRPr="0035731C">
        <w:rPr>
          <w:rFonts w:ascii="Arial" w:hAnsi="Arial" w:cs="Arial"/>
          <w:b/>
          <w:sz w:val="22"/>
          <w:szCs w:val="22"/>
          <w:lang w:val="en-US"/>
        </w:rPr>
        <w:t>Chan e sin a bha mi a ciallachadh!</w:t>
      </w:r>
    </w:p>
    <w:p w:rsidR="00F360A8" w:rsidRPr="0035731C" w:rsidRDefault="00F360A8" w:rsidP="00F360A8">
      <w:pPr>
        <w:pStyle w:val="dialog"/>
        <w:rPr>
          <w:rFonts w:ascii="Arial" w:hAnsi="Arial" w:cs="Arial"/>
          <w:sz w:val="22"/>
          <w:szCs w:val="22"/>
          <w:lang w:val="en-US"/>
        </w:rPr>
      </w:pPr>
    </w:p>
    <w:p w:rsidR="00F360A8" w:rsidRPr="0035731C" w:rsidRDefault="00F360A8" w:rsidP="00F360A8">
      <w:pPr>
        <w:pStyle w:val="dialog"/>
        <w:rPr>
          <w:rFonts w:ascii="Arial" w:hAnsi="Arial" w:cs="Arial"/>
          <w:sz w:val="22"/>
          <w:szCs w:val="22"/>
        </w:rPr>
      </w:pPr>
      <w:r w:rsidRPr="0035731C">
        <w:rPr>
          <w:rFonts w:ascii="Arial" w:hAnsi="Arial" w:cs="Arial"/>
          <w:sz w:val="22"/>
          <w:szCs w:val="22"/>
        </w:rPr>
        <w:t>So hab ich das nicht gemeint!</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04:01:47</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lastRenderedPageBreak/>
        <w:t>Le na masgaichean seo tha sinn ga-rìribh coltach ri uile-bhèistean!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In den Masken sehen wir doch wirklich wie Monster aus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04:01:54</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idir tha mi a’ dol a dhèanamh leat-sa a’Chaluim Boid?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Bryce, ich habe nicht die geringste Idee, was ich noch mit dir machen soll?</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ind w:left="2177" w:right="3170"/>
        <w:rPr>
          <w:rFonts w:ascii="Arial" w:hAnsi="Arial" w:cs="Arial"/>
          <w:color w:val="auto"/>
          <w:sz w:val="22"/>
          <w:szCs w:val="22"/>
        </w:rPr>
      </w:pPr>
      <w:r w:rsidRPr="0035731C">
        <w:rPr>
          <w:rFonts w:ascii="Arial" w:hAnsi="Arial" w:cs="Arial"/>
          <w:color w:val="auto"/>
          <w:sz w:val="22"/>
          <w:szCs w:val="22"/>
        </w:rPr>
        <w:t>TC 04:02:00</w:t>
      </w:r>
    </w:p>
    <w:p w:rsidR="00F360A8" w:rsidRPr="0035731C" w:rsidRDefault="00F360A8" w:rsidP="00F360A8">
      <w:pPr>
        <w:pStyle w:val="dialog"/>
        <w:ind w:left="2177" w:right="3170"/>
        <w:rPr>
          <w:rFonts w:ascii="Arial" w:hAnsi="Arial" w:cs="Arial"/>
          <w:b/>
          <w:color w:val="auto"/>
          <w:sz w:val="22"/>
          <w:szCs w:val="22"/>
        </w:rPr>
      </w:pPr>
      <w:r w:rsidRPr="0035731C">
        <w:rPr>
          <w:rFonts w:ascii="Arial" w:hAnsi="Arial" w:cs="Arial"/>
          <w:b/>
          <w:color w:val="auto"/>
          <w:sz w:val="22"/>
          <w:szCs w:val="22"/>
        </w:rPr>
        <w:t>Ma chleachdas sinn iad anns an dòigh cheart, sàbhalaidh na masgaichean sinn ann an àm èiginn. Tha cogadh ann agus feumaidh sinn a bhith ullaichte!</w:t>
      </w:r>
    </w:p>
    <w:p w:rsidR="00F360A8" w:rsidRPr="0035731C" w:rsidRDefault="00F360A8" w:rsidP="00F360A8">
      <w:pPr>
        <w:pStyle w:val="dialog"/>
        <w:ind w:left="2177" w:right="3170"/>
        <w:rPr>
          <w:rFonts w:ascii="Arial" w:hAnsi="Arial" w:cs="Arial"/>
          <w:b/>
          <w:color w:val="auto"/>
          <w:sz w:val="22"/>
          <w:szCs w:val="22"/>
        </w:rPr>
      </w:pP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Es herrscht Krieg. Sollte der Ernstfall eintreten, dann werden die Masken und schützen. Aber nur wenn wir sie auch richtig verwenden. Es ist lebenswichtig vorbereitet zu sein.</w:t>
      </w:r>
    </w:p>
    <w:p w:rsidR="00F360A8" w:rsidRPr="0035731C" w:rsidRDefault="00F360A8" w:rsidP="00F360A8">
      <w:pPr>
        <w:tabs>
          <w:tab w:val="left" w:pos="735"/>
          <w:tab w:val="right" w:pos="9616"/>
          <w:tab w:val="left" w:pos="9760"/>
        </w:tabs>
        <w:spacing w:before="481" w:after="241" w:line="241" w:lineRule="exact"/>
        <w:ind w:left="735" w:hanging="734"/>
        <w:rPr>
          <w:b/>
          <w:caps/>
          <w:color w:val="000000"/>
          <w:szCs w:val="22"/>
          <w:u w:val="single"/>
          <w:shd w:val="clear" w:color="auto" w:fill="FFFFFF"/>
        </w:rPr>
      </w:pPr>
      <w:r w:rsidRPr="0035731C">
        <w:rPr>
          <w:caps/>
          <w:color w:val="000000"/>
          <w:szCs w:val="22"/>
          <w:shd w:val="clear" w:color="auto" w:fill="FFFFFF"/>
        </w:rPr>
        <w:t>5</w:t>
      </w:r>
      <w:r w:rsidRPr="0035731C">
        <w:rPr>
          <w:caps/>
          <w:color w:val="000000"/>
          <w:szCs w:val="22"/>
          <w:shd w:val="clear" w:color="auto" w:fill="FFFFFF"/>
        </w:rPr>
        <w:tab/>
      </w:r>
      <w:r w:rsidRPr="0035731C">
        <w:rPr>
          <w:szCs w:val="22"/>
        </w:rPr>
        <w:t>TC 04:02:09 MODELL und Archiv: CLXDEBANK + EUROPAMODELL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Chan e ‘mhàin gum bom na Gearmailtich Breatann,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bheir iad ionnsaigh air an dùthaich bhrèagha againne - Alba.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Die Deutschen werden nicht nur England bombardieren, sie werden auch Schottland angreifen.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04:02:15</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 xml:space="preserve">In ganz Großbritannien werden Kinder auf den Krieg vorbereitet. Auch im Schulunterricht. Alle müssen ständig eine Gasmaske bei sich tragen und lernen sie schnell und richtig aufzusetzen. Für kleinere Kinder gibt es sogar extra Mickey-Mouse-Masken. Auch Verbände anlegen und Feuer löschen wird trainiert. Denn jederzeit können deutsche Flugzeuge angreifen und Bomben abwerfen. </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
        <w:rPr>
          <w:rFonts w:ascii="Arial" w:hAnsi="Arial" w:cs="Arial"/>
          <w:color w:val="auto"/>
          <w:sz w:val="22"/>
          <w:szCs w:val="22"/>
        </w:rPr>
      </w:pPr>
    </w:p>
    <w:p w:rsidR="00F360A8" w:rsidRPr="0035731C" w:rsidRDefault="00F360A8" w:rsidP="00F360A8">
      <w:pPr>
        <w:tabs>
          <w:tab w:val="left" w:pos="735"/>
          <w:tab w:val="right" w:pos="9616"/>
          <w:tab w:val="left" w:pos="9760"/>
        </w:tabs>
        <w:spacing w:before="481" w:after="241" w:line="241" w:lineRule="exact"/>
        <w:ind w:left="735" w:hanging="734"/>
        <w:rPr>
          <w:b/>
          <w:caps/>
          <w:color w:val="000000"/>
          <w:szCs w:val="22"/>
          <w:u w:val="single"/>
          <w:shd w:val="clear" w:color="auto" w:fill="FFFFFF"/>
        </w:rPr>
      </w:pPr>
      <w:r w:rsidRPr="0035731C">
        <w:rPr>
          <w:caps/>
          <w:color w:val="000000"/>
          <w:szCs w:val="22"/>
          <w:shd w:val="clear" w:color="auto" w:fill="FFFFFF"/>
        </w:rPr>
        <w:lastRenderedPageBreak/>
        <w:t>6</w:t>
      </w:r>
      <w:r w:rsidRPr="0035731C">
        <w:rPr>
          <w:caps/>
          <w:color w:val="000000"/>
          <w:szCs w:val="22"/>
          <w:shd w:val="clear" w:color="auto" w:fill="FFFFFF"/>
        </w:rPr>
        <w:tab/>
      </w:r>
      <w:r w:rsidRPr="0035731C">
        <w:rPr>
          <w:szCs w:val="22"/>
        </w:rPr>
        <w:t>TC 04:02:45 DRAMA: SCHULE/ KLASSENZIMMER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MR. ARTHUR</w:t>
      </w:r>
    </w:p>
    <w:p w:rsidR="00F360A8" w:rsidRPr="0035731C" w:rsidRDefault="00F360A8" w:rsidP="00F360A8">
      <w:pPr>
        <w:tabs>
          <w:tab w:val="center" w:pos="4678"/>
        </w:tabs>
        <w:ind w:left="2127"/>
        <w:rPr>
          <w:b/>
          <w:szCs w:val="22"/>
        </w:rPr>
      </w:pPr>
      <w:r w:rsidRPr="0035731C">
        <w:rPr>
          <w:b/>
          <w:szCs w:val="22"/>
        </w:rPr>
        <w:t xml:space="preserve">Rabhadh ionnsaigh-adhair! </w:t>
      </w:r>
    </w:p>
    <w:p w:rsidR="00F360A8" w:rsidRPr="0035731C" w:rsidRDefault="00F360A8" w:rsidP="00F360A8">
      <w:pPr>
        <w:tabs>
          <w:tab w:val="center" w:pos="4678"/>
        </w:tabs>
        <w:rPr>
          <w:b/>
          <w:szCs w:val="22"/>
        </w:rPr>
      </w:pPr>
      <w:r w:rsidRPr="0035731C">
        <w:rPr>
          <w:b/>
          <w:szCs w:val="22"/>
        </w:rPr>
        <w:tab/>
        <w:t>Tha fios agaibh dè tha ri dhèanamh!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Luftalarm! - Ihr wisst alle, was zu tun ist!</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sz w:val="22"/>
          <w:szCs w:val="22"/>
        </w:rPr>
        <w:t>TC 04:02:48</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Sin cuideachd!</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Auch das noch!</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MR. ARTHUR</w:t>
      </w:r>
    </w:p>
    <w:p w:rsidR="00F360A8" w:rsidRPr="0035731C" w:rsidRDefault="00F360A8" w:rsidP="00F360A8">
      <w:pPr>
        <w:pStyle w:val="dialog"/>
        <w:rPr>
          <w:rFonts w:ascii="Arial" w:hAnsi="Arial" w:cs="Arial"/>
          <w:b/>
          <w:color w:val="auto"/>
          <w:sz w:val="22"/>
          <w:szCs w:val="22"/>
        </w:rPr>
      </w:pPr>
      <w:r w:rsidRPr="0035731C">
        <w:rPr>
          <w:rFonts w:ascii="Arial" w:hAnsi="Arial" w:cs="Arial"/>
          <w:sz w:val="22"/>
          <w:szCs w:val="22"/>
        </w:rPr>
        <w:t>TC 04:02:49</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Fàgaibh an seòmar gu h-èasgaidh agus thèid sinn chun an Fhasgadh.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Wir verlassen zügig und geordnet unseren Klassenraum und begeben uns in den Luftschutzkeller!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04:02:55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beachd nas fheàrr agam-sa.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hab da ne viel bessere Idee.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04:02:57</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tha fainear dhut?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hast du vor?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sz w:val="22"/>
          <w:szCs w:val="22"/>
        </w:rPr>
        <w:t>TC 04:02:59</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Chì thu! Feuch gun còrd an èadhar mùchte rìbh.</w:t>
      </w:r>
    </w:p>
    <w:p w:rsidR="00F360A8" w:rsidRPr="0035731C" w:rsidRDefault="00F360A8" w:rsidP="00F360A8">
      <w:pPr>
        <w:pStyle w:val="dialog"/>
        <w:rPr>
          <w:rFonts w:ascii="Arial" w:hAnsi="Arial" w:cs="Arial"/>
          <w:b/>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Ist ne Überraschung! Viel Vergnügen im stickigen Luftschutzkeller!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04:03:09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idir tha mi a’ dol a dhèanamh leat-sa a Chaluim Boid?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Oh, ich habe nicht die geringste Idee was ich noch mit dir machen soll, Calum Bryce!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04:03:14</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Duilich a Mhaighstir MhicArtair!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lastRenderedPageBreak/>
        <w:t>Chaidh sinn air chall!</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tut uns Leid, Mr. Arthur! Anscheinend haben wir uns verlaufen.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04:03:22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Agus dè mas e ionnsaigh a th’ ann?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Und wenn das doch n echter Angriff ist?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04:03:25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Creid seo – chan eil ann ach eacarsaich ghòrach!‘Mach a-seo!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Glaub mir, es ist wieder nur’ ne blöde Übung! Nichts weiter! Komm schon!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04:03:30</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Sobald sich deutsche Flugzeuge Großbritannien nähern,…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7</w:t>
      </w:r>
      <w:r w:rsidRPr="0035731C">
        <w:rPr>
          <w:caps/>
          <w:color w:val="000000"/>
          <w:szCs w:val="22"/>
          <w:shd w:val="clear" w:color="auto" w:fill="FFFFFF"/>
        </w:rPr>
        <w:tab/>
      </w:r>
      <w:r w:rsidRPr="0035731C">
        <w:rPr>
          <w:szCs w:val="22"/>
        </w:rPr>
        <w:t>TC 04:03:32 ARCHIV + MODELL: „LUFTKRIEF 1941“</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…ertönen in den Städten Sirenen.   So werden die Menschen gewarnt, damit sich alle rechtzeitig in Kellern und Bunkern in Sicherheit bringen können. Großbritannien und Deutschland führen seit 1940 einen Luftkrieg.  Der deutsche Diktator Adolf Hitler hat mit seiner Armee bereits viele Länder überfallen. Nun will er auch Großbritannien erobern. Weil Großbritannien eine Insel ist, greift die deutsche Armee aus der Luft an.</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8</w:t>
      </w:r>
      <w:r w:rsidRPr="0035731C">
        <w:rPr>
          <w:caps/>
          <w:color w:val="000000"/>
          <w:szCs w:val="22"/>
          <w:shd w:val="clear" w:color="auto" w:fill="FFFFFF"/>
          <w:lang w:val="en-US"/>
        </w:rPr>
        <w:tab/>
      </w:r>
      <w:r w:rsidRPr="0035731C">
        <w:rPr>
          <w:szCs w:val="22"/>
          <w:lang w:val="en-US"/>
        </w:rPr>
        <w:t>TC 04:04:08 DRAMA: FLUSSUFER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(OFF)</w:t>
      </w:r>
    </w:p>
    <w:p w:rsidR="00F360A8" w:rsidRPr="0035731C" w:rsidRDefault="00F360A8" w:rsidP="00F360A8">
      <w:pPr>
        <w:pStyle w:val="dialog"/>
        <w:spacing w:after="241"/>
        <w:rPr>
          <w:rFonts w:ascii="Arial" w:hAnsi="Arial" w:cs="Arial"/>
          <w:b/>
          <w:color w:val="auto"/>
          <w:sz w:val="22"/>
          <w:szCs w:val="22"/>
          <w:lang w:val="en-US"/>
        </w:rPr>
      </w:pPr>
      <w:r w:rsidRPr="0035731C">
        <w:rPr>
          <w:rFonts w:ascii="Arial" w:hAnsi="Arial" w:cs="Arial"/>
          <w:b/>
          <w:color w:val="auto"/>
          <w:sz w:val="22"/>
          <w:szCs w:val="22"/>
          <w:lang w:val="en-US"/>
        </w:rPr>
        <w:t>O dhuine, tha sin brèagha!</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Von wegen, das ist wieder nur ne blöde Übung.</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Oh Mann, ist das schön!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w:t>
      </w:r>
      <w:r w:rsidRPr="0035731C">
        <w:rPr>
          <w:rFonts w:ascii="Arial" w:hAnsi="Arial" w:cs="Arial"/>
          <w:sz w:val="22"/>
          <w:szCs w:val="22"/>
        </w:rPr>
        <w:t>4</w:t>
      </w:r>
      <w:r w:rsidRPr="0035731C">
        <w:rPr>
          <w:rFonts w:ascii="Arial" w:hAnsi="Arial" w:cs="Arial"/>
          <w:color w:val="auto"/>
          <w:sz w:val="22"/>
          <w:szCs w:val="22"/>
        </w:rPr>
        <w:t>:</w:t>
      </w:r>
      <w:r w:rsidRPr="0035731C">
        <w:rPr>
          <w:rFonts w:ascii="Arial" w:hAnsi="Arial" w:cs="Arial"/>
          <w:sz w:val="22"/>
          <w:szCs w:val="22"/>
        </w:rPr>
        <w:t>09</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 xml:space="preserve">Nach tuirt mi riut! Dìreach eacarsaich. </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hab ich dir gesagt? Ne Übung. Wir sind frei.</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w:t>
      </w:r>
      <w:r w:rsidRPr="0035731C">
        <w:rPr>
          <w:rFonts w:ascii="Arial" w:hAnsi="Arial" w:cs="Arial"/>
          <w:sz w:val="22"/>
          <w:szCs w:val="22"/>
        </w:rPr>
        <w:t>4</w:t>
      </w:r>
      <w:r w:rsidRPr="0035731C">
        <w:rPr>
          <w:rFonts w:ascii="Arial" w:hAnsi="Arial" w:cs="Arial"/>
          <w:color w:val="auto"/>
          <w:sz w:val="22"/>
          <w:szCs w:val="22"/>
        </w:rPr>
        <w:t>:</w:t>
      </w:r>
      <w:r w:rsidRPr="0035731C">
        <w:rPr>
          <w:rFonts w:ascii="Arial" w:hAnsi="Arial" w:cs="Arial"/>
          <w:sz w:val="22"/>
          <w:szCs w:val="22"/>
        </w:rPr>
        <w:t>13</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Agus faodaidh sinn an rud a thogras sinn a dhèanamh! Cha robh sin ann an turas mu dheireadh.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Und können alles tun, was wir wollen und keiner hindert uns daran!</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Das war letztens aber noch nicht da.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w:t>
      </w:r>
      <w:r w:rsidRPr="0035731C">
        <w:rPr>
          <w:rFonts w:ascii="Arial" w:hAnsi="Arial" w:cs="Arial"/>
          <w:sz w:val="22"/>
          <w:szCs w:val="22"/>
          <w:lang w:val="en-US"/>
        </w:rPr>
        <w:t>4</w:t>
      </w:r>
      <w:r w:rsidRPr="0035731C">
        <w:rPr>
          <w:rFonts w:ascii="Arial" w:hAnsi="Arial" w:cs="Arial"/>
          <w:color w:val="auto"/>
          <w:sz w:val="22"/>
          <w:szCs w:val="22"/>
          <w:lang w:val="en-US"/>
        </w:rPr>
        <w:t>:</w:t>
      </w:r>
      <w:r w:rsidRPr="0035731C">
        <w:rPr>
          <w:rFonts w:ascii="Arial" w:hAnsi="Arial" w:cs="Arial"/>
          <w:sz w:val="22"/>
          <w:szCs w:val="22"/>
          <w:lang w:val="en-US"/>
        </w:rPr>
        <w:t>22</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Ach faca tu rudeigin a’ Phoil? </w:t>
      </w:r>
      <w:r w:rsidRPr="0035731C">
        <w:rPr>
          <w:rFonts w:ascii="Arial" w:hAnsi="Arial" w:cs="Arial"/>
          <w:b/>
          <w:color w:val="auto"/>
          <w:sz w:val="22"/>
          <w:szCs w:val="22"/>
        </w:rPr>
        <w:t>Chan fhaca mise.</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Hast du hier etwa irgendwas geseh’n? Ich bestimmt nich’.</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w:t>
      </w:r>
      <w:r w:rsidRPr="0035731C">
        <w:rPr>
          <w:rFonts w:ascii="Arial" w:hAnsi="Arial" w:cs="Arial"/>
          <w:sz w:val="22"/>
          <w:szCs w:val="22"/>
        </w:rPr>
        <w:t>4</w:t>
      </w:r>
      <w:r w:rsidRPr="0035731C">
        <w:rPr>
          <w:rFonts w:ascii="Arial" w:hAnsi="Arial" w:cs="Arial"/>
          <w:color w:val="auto"/>
          <w:sz w:val="22"/>
          <w:szCs w:val="22"/>
        </w:rPr>
        <w:t>:</w:t>
      </w:r>
      <w:r w:rsidRPr="0035731C">
        <w:rPr>
          <w:rFonts w:ascii="Arial" w:hAnsi="Arial" w:cs="Arial"/>
          <w:sz w:val="22"/>
          <w:szCs w:val="22"/>
        </w:rPr>
        <w:t>25</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Ach, chan eil e ceadaichte...</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Äh, Calum, Sperrgebiet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w:t>
      </w:r>
      <w:r w:rsidRPr="0035731C">
        <w:rPr>
          <w:rFonts w:ascii="Arial" w:hAnsi="Arial" w:cs="Arial"/>
          <w:sz w:val="22"/>
          <w:szCs w:val="22"/>
          <w:lang w:val="en-US"/>
        </w:rPr>
        <w:t>4</w:t>
      </w:r>
      <w:r w:rsidRPr="0035731C">
        <w:rPr>
          <w:rFonts w:ascii="Arial" w:hAnsi="Arial" w:cs="Arial"/>
          <w:color w:val="auto"/>
          <w:sz w:val="22"/>
          <w:szCs w:val="22"/>
          <w:lang w:val="en-US"/>
        </w:rPr>
        <w:t>:</w:t>
      </w:r>
      <w:r w:rsidRPr="0035731C">
        <w:rPr>
          <w:rFonts w:ascii="Arial" w:hAnsi="Arial" w:cs="Arial"/>
          <w:sz w:val="22"/>
          <w:szCs w:val="22"/>
          <w:lang w:val="en-US"/>
        </w:rPr>
        <w:t>28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‘S ann leinne a tha an t-àite seo. Chan urrainn dhaibh ar cur a-mach.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ist unser Platz! Den dürfen die uns nicht wegnehmen.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w:t>
      </w:r>
      <w:r w:rsidRPr="0035731C">
        <w:rPr>
          <w:rFonts w:ascii="Arial" w:hAnsi="Arial" w:cs="Arial"/>
          <w:sz w:val="22"/>
          <w:szCs w:val="22"/>
          <w:lang w:val="en-US"/>
        </w:rPr>
        <w:t>4</w:t>
      </w:r>
      <w:r w:rsidRPr="0035731C">
        <w:rPr>
          <w:rFonts w:ascii="Arial" w:hAnsi="Arial" w:cs="Arial"/>
          <w:color w:val="auto"/>
          <w:sz w:val="22"/>
          <w:szCs w:val="22"/>
          <w:lang w:val="en-US"/>
        </w:rPr>
        <w:t>:</w:t>
      </w:r>
      <w:r w:rsidRPr="0035731C">
        <w:rPr>
          <w:rFonts w:ascii="Arial" w:hAnsi="Arial" w:cs="Arial"/>
          <w:sz w:val="22"/>
          <w:szCs w:val="22"/>
          <w:lang w:val="en-US"/>
        </w:rPr>
        <w:t>32</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Ach ‘s urrainn dhaibh-san. Tha iad air stad a chur air an lìog ball-coise cuideachd. </w:t>
      </w:r>
      <w:r w:rsidRPr="0035731C">
        <w:rPr>
          <w:rFonts w:ascii="Arial" w:hAnsi="Arial" w:cs="Arial"/>
          <w:b/>
          <w:color w:val="auto"/>
          <w:sz w:val="22"/>
          <w:szCs w:val="22"/>
        </w:rPr>
        <w:t>Dìreach air sgàth a chogaidh.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Doch, das dürfen sie. Haben ja auch die Fussball-Liga verboten. Und das nur, weil Krieg ist.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w:t>
      </w:r>
      <w:r w:rsidRPr="0035731C">
        <w:rPr>
          <w:rFonts w:ascii="Arial" w:hAnsi="Arial" w:cs="Arial"/>
          <w:sz w:val="22"/>
          <w:szCs w:val="22"/>
          <w:lang w:val="en-US"/>
        </w:rPr>
        <w:t>4</w:t>
      </w:r>
      <w:r w:rsidRPr="0035731C">
        <w:rPr>
          <w:rFonts w:ascii="Arial" w:hAnsi="Arial" w:cs="Arial"/>
          <w:color w:val="auto"/>
          <w:sz w:val="22"/>
          <w:szCs w:val="22"/>
          <w:lang w:val="en-US"/>
        </w:rPr>
        <w:t>:</w:t>
      </w:r>
      <w:r w:rsidRPr="0035731C">
        <w:rPr>
          <w:rFonts w:ascii="Arial" w:hAnsi="Arial" w:cs="Arial"/>
          <w:sz w:val="22"/>
          <w:szCs w:val="22"/>
          <w:lang w:val="en-US"/>
        </w:rPr>
        <w:t>38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Dragh! Chan eil sgioba Chluaidh a’ gabhail ris a’ bhacadh sin – Uallas gu Nobail ‘s tha esan ga bhreabadh…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ach tha Venters aig Rangers deiseal air a shon..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Na und? Der F.C. Clyde missachtet die Spielverbote und spielt einfach - Wallace gibt ab zu Noble, Noble will schießen …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 aber da steht Venters von den Rangers und schießt…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w:t>
      </w:r>
      <w:r w:rsidRPr="0035731C">
        <w:rPr>
          <w:rFonts w:ascii="Arial" w:hAnsi="Arial" w:cs="Arial"/>
          <w:sz w:val="22"/>
          <w:szCs w:val="22"/>
          <w:lang w:val="en-US"/>
        </w:rPr>
        <w:t>4</w:t>
      </w:r>
      <w:r w:rsidRPr="0035731C">
        <w:rPr>
          <w:rFonts w:ascii="Arial" w:hAnsi="Arial" w:cs="Arial"/>
          <w:color w:val="auto"/>
          <w:sz w:val="22"/>
          <w:szCs w:val="22"/>
          <w:lang w:val="en-US"/>
        </w:rPr>
        <w:t>:</w:t>
      </w:r>
      <w:r w:rsidRPr="0035731C">
        <w:rPr>
          <w:rFonts w:ascii="Arial" w:hAnsi="Arial" w:cs="Arial"/>
          <w:sz w:val="22"/>
          <w:szCs w:val="22"/>
          <w:lang w:val="en-US"/>
        </w:rPr>
        <w:t>49</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Hei, sguir a dh’ èigheach! </w:t>
      </w:r>
      <w:r w:rsidRPr="0035731C">
        <w:rPr>
          <w:rFonts w:ascii="Arial" w:hAnsi="Arial" w:cs="Arial"/>
          <w:b/>
          <w:color w:val="auto"/>
          <w:sz w:val="22"/>
          <w:szCs w:val="22"/>
        </w:rPr>
        <w:t>Cluinnidh iad sin.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Hey, sei leise! Die können uns hören.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tabs>
          <w:tab w:val="center" w:pos="4678"/>
        </w:tabs>
        <w:ind w:left="2127"/>
        <w:rPr>
          <w:b/>
          <w:szCs w:val="22"/>
        </w:rPr>
      </w:pPr>
      <w:r w:rsidRPr="0035731C">
        <w:rPr>
          <w:szCs w:val="22"/>
        </w:rPr>
        <w:t>TC 04:04:52</w:t>
      </w:r>
    </w:p>
    <w:p w:rsidR="00F360A8" w:rsidRPr="0035731C" w:rsidRDefault="00F360A8" w:rsidP="00F360A8">
      <w:pPr>
        <w:tabs>
          <w:tab w:val="center" w:pos="4678"/>
        </w:tabs>
        <w:ind w:left="2127"/>
        <w:rPr>
          <w:b/>
          <w:szCs w:val="22"/>
          <w:lang w:val="en-US"/>
        </w:rPr>
      </w:pPr>
      <w:r w:rsidRPr="0035731C">
        <w:rPr>
          <w:b/>
          <w:szCs w:val="22"/>
          <w:lang w:val="en-US"/>
        </w:rPr>
        <w:t>Tha iad a’ toirt a h-uile càil bhuain.</w:t>
      </w:r>
    </w:p>
    <w:p w:rsidR="00F360A8" w:rsidRPr="0035731C" w:rsidRDefault="00F360A8" w:rsidP="00F360A8">
      <w:pPr>
        <w:tabs>
          <w:tab w:val="center" w:pos="4678"/>
        </w:tabs>
        <w:ind w:left="2127"/>
        <w:rPr>
          <w:b/>
          <w:szCs w:val="22"/>
        </w:rPr>
      </w:pPr>
      <w:r w:rsidRPr="0035731C">
        <w:rPr>
          <w:b/>
          <w:szCs w:val="22"/>
        </w:rPr>
        <w:t>An tèid sinn a dh’ iasgach?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Alles nehmen sie uns einfach weg. Gehen wir angeln?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04:05:08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Spitfire! An robh d’ athair riamh ag itealaich tè dhiubh?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Eine Spitfire! … Weißt du, ob dein Vater so eine schon mal geflogen ist?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04:05:11</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Cha bhith sobhltraiche gan itealaich. </w:t>
      </w:r>
      <w:r w:rsidRPr="0035731C">
        <w:rPr>
          <w:rFonts w:ascii="Arial" w:hAnsi="Arial" w:cs="Arial"/>
          <w:b/>
          <w:color w:val="auto"/>
          <w:sz w:val="22"/>
          <w:szCs w:val="22"/>
        </w:rPr>
        <w:t>Bidh iad gan càradh.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Als Schweißer fliegt er sie nicht, er repariert sie nur.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04:05:15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mise airson a bhith anns an Fheachd Adhair Rìoghail agus tè dhiubh sin fhaighinn dhomh fhìn.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will auch zur Air Force gehen, dann kann ich so eine wie die hier fliegen.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04:05:20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Chan urrainn dhut fiù’s baidhsagal a stiùireadh.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Du kannst ja nicht mal richtig Fahrrad fahren.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04:05:23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Dad na aghaidh. Tha e airson gum bi mi nam fhear-smàlaidh, coltach ris fhèin. Bu chòrr dha m’ athair a dhol dhan Fheachd Adhair Rìoghail.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Dad sagt nein. Er will, dass ich Feuerwehrmann werde, genau wie er. Mein Dad sollte zur Royal Air Force gehen.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04:05:32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Carson?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Wieso?</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04:05:33</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Gheibhinn-sa fois. </w:t>
      </w:r>
      <w:r w:rsidRPr="0035731C">
        <w:rPr>
          <w:rFonts w:ascii="Arial" w:hAnsi="Arial" w:cs="Arial"/>
          <w:b/>
          <w:color w:val="auto"/>
          <w:sz w:val="22"/>
          <w:szCs w:val="22"/>
        </w:rPr>
        <w:t>Coltach riut-sa.. A bheil thu ag ionndrainn d’ athair uaireannan?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Dann hätt ich meine Ruhe. Genau wie du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Vermisst du deinen Dad?</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04:05:43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bheil sinn a’ dol a dh’iasgach matha?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ist jetzt, gehe wir endlich angeln?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04:05:49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Cha robh mi ach a faighneachd.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Tha an cogadh air a h-uile rud atharrachadh. </w:t>
      </w:r>
    </w:p>
    <w:p w:rsidR="00F360A8" w:rsidRPr="0035731C" w:rsidRDefault="00F360A8" w:rsidP="00F360A8">
      <w:pPr>
        <w:ind w:left="1418" w:firstLine="709"/>
        <w:rPr>
          <w:b/>
          <w:szCs w:val="22"/>
        </w:rPr>
      </w:pPr>
      <w:r w:rsidRPr="0035731C">
        <w:rPr>
          <w:b/>
          <w:szCs w:val="22"/>
        </w:rPr>
        <w:t>A’ Chaluim, saighdearan!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Calum, ich hab nur gefragt…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Weil der Krieg einfach alles verändert.</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Calum! Soldaten!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04:05:59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Cha leig iad leinn fois fhaighinn fiù’s airson a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dhol a dh’ iasgach.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milleadh a h-uile càil!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Wir wollen doch einfach nur in Ruhe Angeln. Nicht mal das geht.</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Miese Spielverderber!</w:t>
      </w:r>
    </w:p>
    <w:p w:rsidR="00F360A8" w:rsidRPr="0035731C" w:rsidRDefault="00F360A8" w:rsidP="00F360A8">
      <w:pPr>
        <w:pStyle w:val="dialog"/>
        <w:rPr>
          <w:rFonts w:ascii="Arial" w:hAnsi="Arial" w:cs="Arial"/>
          <w:b/>
          <w:color w:val="auto"/>
          <w:sz w:val="22"/>
          <w:szCs w:val="22"/>
          <w:highlight w:val="yellow"/>
        </w:rPr>
      </w:pP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04:06:04</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Agus? ... Chan fhaigh na Gearmailtich smachd air Alba gu bràth! </w:t>
      </w:r>
      <w:r w:rsidRPr="0035731C">
        <w:rPr>
          <w:rFonts w:ascii="Arial" w:hAnsi="Arial" w:cs="Arial"/>
          <w:b/>
          <w:color w:val="auto"/>
          <w:sz w:val="22"/>
          <w:szCs w:val="22"/>
        </w:rPr>
        <w:t>Agus chan fhaigh sibh-se greim oirnne gu bràth.</w:t>
      </w:r>
    </w:p>
    <w:p w:rsidR="00F360A8" w:rsidRPr="0035731C" w:rsidRDefault="00F360A8" w:rsidP="00F360A8">
      <w:pPr>
        <w:pStyle w:val="dialog"/>
        <w:rPr>
          <w:rFonts w:ascii="Arial" w:hAnsi="Arial" w:cs="Arial"/>
          <w:b/>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Die Deutschen werden Schottland nie kriegen. Und ihr beide kriegt uns auch nicht!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04:06:14</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Schottland und damit auch Calums Heimatstadt Clydebank …</w:t>
      </w:r>
    </w:p>
    <w:p w:rsidR="00F360A8" w:rsidRPr="0035731C" w:rsidRDefault="00F360A8" w:rsidP="00F360A8">
      <w:pPr>
        <w:tabs>
          <w:tab w:val="left" w:pos="735"/>
          <w:tab w:val="right" w:pos="9616"/>
          <w:tab w:val="left" w:pos="9760"/>
        </w:tabs>
        <w:spacing w:before="481" w:after="241" w:line="241" w:lineRule="exact"/>
        <w:rPr>
          <w:szCs w:val="22"/>
        </w:rPr>
      </w:pPr>
      <w:bookmarkStart w:id="1" w:name="_Hlk511218898"/>
      <w:r w:rsidRPr="0035731C">
        <w:rPr>
          <w:caps/>
          <w:color w:val="000000"/>
          <w:szCs w:val="22"/>
          <w:shd w:val="clear" w:color="auto" w:fill="FFFFFF"/>
        </w:rPr>
        <w:t>9</w:t>
      </w:r>
      <w:r w:rsidRPr="0035731C">
        <w:rPr>
          <w:caps/>
          <w:color w:val="000000"/>
          <w:szCs w:val="22"/>
          <w:shd w:val="clear" w:color="auto" w:fill="FFFFFF"/>
        </w:rPr>
        <w:tab/>
      </w:r>
      <w:r w:rsidRPr="0035731C">
        <w:rPr>
          <w:szCs w:val="22"/>
        </w:rPr>
        <w:t>TC 04:06:17 MODEL + ARCHIV: BOMBENKRIEG: FLUSSUFER</w:t>
      </w:r>
      <w:bookmarkEnd w:id="1"/>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 xml:space="preserve">…ist von Bombenangriffen bis jetzt verschont geblieben. - Noch. </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Ganz anders geht es den Menschen im Süden Großbritanniens. Hier fallen bereits Bomben. Die Hauptstadt London und die Stadt Coventry trifft es besonders hart. Der Bombenkrieg ist hier seit Sommer 1940 schon bitterer Alltag. Wochenlang fallen Nacht für Nacht Bomben auf Fabriken und Wohngebiete. Die Einwohner verstecken sich unter der Erde, in Luftschutzkellern und U-Bahnstationen. Manchmal tagelang.  Auch Clydebank mit seinen Werften für Kriegsschiffe ist ein wichtiges Ziel für die deutsche Luftwaffe.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 (OFF)</w:t>
      </w:r>
    </w:p>
    <w:p w:rsidR="00F360A8" w:rsidRPr="0035731C" w:rsidRDefault="00F360A8" w:rsidP="00F360A8">
      <w:pPr>
        <w:pStyle w:val="dialog"/>
        <w:ind w:left="2177" w:right="3170"/>
        <w:rPr>
          <w:rFonts w:ascii="Arial" w:hAnsi="Arial" w:cs="Arial"/>
          <w:color w:val="auto"/>
          <w:sz w:val="22"/>
          <w:szCs w:val="22"/>
          <w:lang w:val="en-US"/>
        </w:rPr>
      </w:pPr>
      <w:r w:rsidRPr="0035731C">
        <w:rPr>
          <w:rFonts w:ascii="Arial" w:hAnsi="Arial" w:cs="Arial"/>
          <w:color w:val="auto"/>
          <w:sz w:val="22"/>
          <w:szCs w:val="22"/>
          <w:lang w:val="en-US"/>
        </w:rPr>
        <w:t>TC 04:07:04</w:t>
      </w:r>
    </w:p>
    <w:p w:rsidR="00F360A8" w:rsidRPr="0035731C" w:rsidRDefault="00F360A8" w:rsidP="00F360A8">
      <w:pPr>
        <w:pStyle w:val="dialog"/>
        <w:ind w:left="2177" w:right="3170"/>
        <w:rPr>
          <w:rFonts w:ascii="Arial" w:hAnsi="Arial" w:cs="Arial"/>
          <w:b/>
          <w:color w:val="auto"/>
          <w:sz w:val="22"/>
          <w:szCs w:val="22"/>
          <w:lang w:val="en-US"/>
        </w:rPr>
      </w:pPr>
      <w:r w:rsidRPr="0035731C">
        <w:rPr>
          <w:rFonts w:ascii="Arial" w:hAnsi="Arial" w:cs="Arial"/>
          <w:b/>
          <w:color w:val="auto"/>
          <w:sz w:val="22"/>
          <w:szCs w:val="22"/>
          <w:lang w:val="en-US"/>
        </w:rPr>
        <w:t>Dh’ fhaodadh Bruaich Chluaidh tighinn fo ionnsaigh aig àm sam bith.</w:t>
      </w:r>
    </w:p>
    <w:p w:rsidR="00F360A8" w:rsidRPr="0035731C" w:rsidRDefault="00F360A8" w:rsidP="00F360A8">
      <w:pPr>
        <w:pStyle w:val="dialog"/>
        <w:ind w:left="2177" w:right="3170"/>
        <w:rPr>
          <w:rFonts w:ascii="Arial" w:hAnsi="Arial" w:cs="Arial"/>
          <w:b/>
          <w:color w:val="auto"/>
          <w:sz w:val="22"/>
          <w:szCs w:val="22"/>
          <w:lang w:val="en-US"/>
        </w:rPr>
      </w:pP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Clydebank kann jederzeit angegriffen werden.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10</w:t>
      </w:r>
      <w:r w:rsidRPr="0035731C">
        <w:rPr>
          <w:caps/>
          <w:color w:val="000000"/>
          <w:szCs w:val="22"/>
          <w:shd w:val="clear" w:color="auto" w:fill="FFFFFF"/>
        </w:rPr>
        <w:tab/>
      </w:r>
      <w:r w:rsidRPr="0035731C">
        <w:rPr>
          <w:szCs w:val="22"/>
        </w:rPr>
        <w:t>TC 04:07:05 DRAMA: HAUS CALUM/ DAVOR, FLUR UND ZIMMER 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Ach tha do mhac a sad mhagadh air na eacarsaichean dìon againn – mar gum b’ e geama a bh’ ann!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Doch Ihr Sohn benimmt sich, als seien die Übungen der Zivilverteidigung nicht mehr als ein lustiges Spiel!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04:07:15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Maighstir MacArtair?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tha esan a’ dèanamh an-seo?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Mr. Arthur? Was macht der denn hier?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04:07:17</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b/>
          <w:color w:val="auto"/>
          <w:sz w:val="22"/>
          <w:szCs w:val="22"/>
          <w:lang w:val="en-US"/>
        </w:rPr>
        <w:t>Tha Calum magail agus mòr às fhèin, agus an diugh thug e chasan leis nuair a bha sinn a’ dèanamh eacarsaich..</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 e fhèin agus a charaid Pòl Dòmhnallach! Ach tha athair Phòil air innse dhomh nach tachair sin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a-rithist.</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ist frech, vorlaut und als wäre das nicht nicht genug, haben er und sein Freund Paul McDonald heute die Luftschutzübung geschwänzt. Bei Pauls Familie war ich bereits sein Vater hat versichert, dass so etwas keinesfalls wieder vorkommt.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04:07:30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mise den aon bheachd a Mhaighstir MhicArtair!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bin ganz Ihrer Auffassung, was das anbelangt, Mr. Arthur!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04:07:33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feum aig balaich mar Calum air smachd làidir.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Wissen Sie, Jungen wie Calum brauchen eine straffe Hand.</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04:07:40</w:t>
      </w:r>
    </w:p>
    <w:p w:rsidR="00F360A8" w:rsidRPr="0035731C" w:rsidRDefault="00F360A8" w:rsidP="00F360A8">
      <w:pPr>
        <w:pStyle w:val="dialog"/>
        <w:rPr>
          <w:rFonts w:ascii="Arial" w:hAnsi="Arial" w:cs="Arial"/>
          <w:b/>
          <w:sz w:val="22"/>
          <w:szCs w:val="22"/>
        </w:rPr>
      </w:pPr>
      <w:r w:rsidRPr="0035731C">
        <w:rPr>
          <w:rFonts w:ascii="Arial" w:hAnsi="Arial" w:cs="Arial"/>
          <w:b/>
          <w:sz w:val="22"/>
          <w:szCs w:val="22"/>
        </w:rPr>
        <w:t>Dragh!</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
        <w:rPr>
          <w:rFonts w:ascii="Arial" w:hAnsi="Arial" w:cs="Arial"/>
          <w:sz w:val="22"/>
          <w:szCs w:val="22"/>
        </w:rPr>
      </w:pPr>
    </w:p>
    <w:p w:rsidR="00F360A8" w:rsidRPr="0035731C" w:rsidRDefault="00F360A8" w:rsidP="00F360A8">
      <w:pPr>
        <w:pStyle w:val="dialog"/>
        <w:rPr>
          <w:rFonts w:ascii="Arial" w:hAnsi="Arial" w:cs="Arial"/>
          <w:sz w:val="22"/>
          <w:szCs w:val="22"/>
        </w:rPr>
      </w:pPr>
      <w:r w:rsidRPr="0035731C">
        <w:rPr>
          <w:rFonts w:ascii="Arial" w:hAnsi="Arial" w:cs="Arial"/>
          <w:sz w:val="22"/>
          <w:szCs w:val="22"/>
        </w:rPr>
        <w:t>Oh man, dieser verdammte Vorhang!</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04:07:45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‘S e fhìrinn a Mhaighstir Mhic Artair, gur h-e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balach modhail a bh’ ann an Calum riamh.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Sehen Sie, Mr. Arthur, Calum war immer ein guter Junge.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 xml:space="preserve">FIONA </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04:07:50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Fad na sia mìosan a chaidh seachad, tha an duine agam air a bhith air falbh ann a Waddington leis an Fheachd Adhair Rìoghail…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Aber es wurde alles schwieriger für uns hier zu Hause, als Calums Vater vor sechs Monaten nach Waddington zur Royal Air Force musste.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04:07:56</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 agus chan eil smachd sam bith air Calum. Canaidh mi seo ribh. Mur a tèid agaibhse air a cheannsachadh leibh pèin, tha ionadan fòghlam sònraichte ann a nì sin dhuibh. </w:t>
      </w:r>
      <w:r w:rsidRPr="0035731C">
        <w:rPr>
          <w:rFonts w:ascii="Arial" w:hAnsi="Arial" w:cs="Arial"/>
          <w:b/>
          <w:color w:val="auto"/>
          <w:sz w:val="22"/>
          <w:szCs w:val="22"/>
        </w:rPr>
        <w:t>Agus ‘s iongantach am feum a nì deagh dhochann.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Und seitdem ist Calum außer Rand und Band. Verstehe, Mrs. Bryce. Aber falls sie es nicht alleine schaffen, dann gibt es für solche Fälle hervorragende Erziehungsheime. Und wissen Sie was außerdem Wunder wirkt – eine ordentliche Tracht Prügel.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04:08:13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Ceart a Mhaighstir MhicArtair. Tapadh leibh airson innse dhomh. Nì mi soilleir do Chaluim gum feum cùisean atharrachadh. </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Mr. Arthur, ich danke Ihnen vielmals, dass Sie mich darüber informiert haben. Ich werde mit Calum sprechen, dass es so nicht weiter geht.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04:08:19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Dh’fhaodadh ur mac a bhith feumail.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Latha math dhuibh.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rPr>
        <w:t xml:space="preserve">Ihr Sohn könnte sich wirklich nützlich machen. </w:t>
      </w:r>
      <w:r w:rsidRPr="0035731C">
        <w:rPr>
          <w:rFonts w:ascii="Arial" w:hAnsi="Arial" w:cs="Arial"/>
          <w:color w:val="auto"/>
          <w:sz w:val="22"/>
          <w:szCs w:val="22"/>
          <w:lang w:val="en-US"/>
        </w:rPr>
        <w:t>Guten Tag, Mrs. Bryce!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04:08:35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A Chaluim Boid!! ...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Tha min dòchas gun cual’ thu a h-uile facal! Chan eil mise ag iarraidh a leithid ud de chèilidh bho Mhaighstir MhicArtair gu bràth tuilleadh! </w:t>
      </w:r>
      <w:r w:rsidRPr="0035731C">
        <w:rPr>
          <w:rFonts w:ascii="Arial" w:hAnsi="Arial" w:cs="Arial"/>
          <w:b/>
          <w:color w:val="auto"/>
          <w:sz w:val="22"/>
          <w:szCs w:val="22"/>
        </w:rPr>
        <w:t>Bheil thu gam thuigsinn?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Bryce! … Ich hoffe, du hast aufmerksam zugehört!</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möchte nie wieder so einen unerfreulichen Besuch von Mr. Arthur haben! Hast du verstanden?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04:08:51</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Tha, ‘Mham.</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Ja, Mum.</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FIONA</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04:08:56</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Agus an-toiseach, cuiridh tu air ais suas an cùrtair a tha seo.</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Seadh – chuala mi thu ga leagail sìos.</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An uairsin leughaidh tu na stiùiridhean seo gu mionaideach, agus nì thu mar a tha iad ort.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Also gut. Zuerst hängst du den Vorhang wieder in deinem Zimmer wieder auf.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rPr>
        <w:t xml:space="preserve">Ja, ich habe gehört, wie du ihn abgerissen hast. Und wenn das erledigt ist, liest du dir diese Anweisungen gründlich durch und handelst danach. </w:t>
      </w:r>
      <w:r w:rsidRPr="0035731C">
        <w:rPr>
          <w:rFonts w:ascii="Arial" w:hAnsi="Arial" w:cs="Arial"/>
          <w:color w:val="auto"/>
          <w:sz w:val="22"/>
          <w:szCs w:val="22"/>
          <w:lang w:val="en-US"/>
        </w:rPr>
        <w:t>Nimm!</w:t>
      </w:r>
      <w:r w:rsidRPr="0035731C">
        <w:rPr>
          <w:rFonts w:ascii="Arial" w:hAnsi="Arial" w:cs="Arial"/>
          <w:b/>
          <w:color w:val="auto"/>
          <w:sz w:val="22"/>
          <w:szCs w:val="22"/>
          <w:lang w:val="en-US"/>
        </w:rPr>
        <w:t xml:space="preserve">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04:09:12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Ach Mam, tha Maighstir MacArtair fada ro mheasail air a’ mhasg-gas aige agus na h-eacarsaichean èiginn.</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Aber Mum, Mr. Arthur nimmt seine Gasmasken und die ganzen Alarmübungen viel zu ernst.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04:09:20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A’ Chaluim chan e fealla-dhà a th’ ann! Bheil thu a’ tòiseachadh a-rithist? Seo an rabhadh mu dheireadh </w:t>
      </w:r>
      <w:r w:rsidRPr="0035731C">
        <w:rPr>
          <w:rFonts w:ascii="Arial" w:hAnsi="Arial" w:cs="Arial"/>
          <w:b/>
          <w:color w:val="auto"/>
          <w:sz w:val="22"/>
          <w:szCs w:val="22"/>
          <w:lang w:val="en-US"/>
        </w:rPr>
        <w:tab/>
        <w:t xml:space="preserve">agad! Na cluinneam an còrr! A’ seachnadh na sgoile.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chanadh d’ athair na ‘n robh e ann a sheo?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ist ernst! Calum, fängst du schon wieder an? Ich will nichts mehr hören von dir! Du wirst dich ab jetzt an die Regeln halten!</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ist meine letzte Warnung!</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Du schwänzt den Unterricht. Was würde dein Dad sagen, wenn er hier wäre?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04:09:43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Uill, chan eil e ann a sheo!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Aber er ist nicht hier!</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11</w:t>
      </w:r>
      <w:r w:rsidRPr="0035731C">
        <w:rPr>
          <w:caps/>
          <w:color w:val="000000"/>
          <w:szCs w:val="22"/>
          <w:shd w:val="clear" w:color="auto" w:fill="FFFFFF"/>
        </w:rPr>
        <w:tab/>
      </w:r>
      <w:r w:rsidRPr="0035731C">
        <w:rPr>
          <w:szCs w:val="22"/>
        </w:rPr>
        <w:t>TC 04:09:47 ARCHIV: ZIVILVERTEIDIGUNG</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04:09:47</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Es gibt klare Vorschriften, um die Städte vor Angriffen zu schützen.  Fenster müssen nachts verdunkelt werden, damit das Licht draußen nicht sichtbar ist und die deutschen Bomber die Städte nicht finden können. Auch Straßenlaternen und die Lichter an den Autos werden abends nicht mehr angeschaltet. Dadurch kommt es zu vielen Unfällen. Deswegen tragen die Leute helle Kleidung und die Straßen werden weiß bemalt, sogar die Kühe. Viele Briten bauen in ihren Gärten eigene Bunker.  Luftschutzhelfer, sogenannte Air Raid Wardens, kontrollieren, dass alle Schutzmaßnahmen eingehalten werden.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12</w:t>
      </w:r>
      <w:r w:rsidRPr="0035731C">
        <w:rPr>
          <w:caps/>
          <w:color w:val="000000"/>
          <w:szCs w:val="22"/>
          <w:shd w:val="clear" w:color="auto" w:fill="FFFFFF"/>
        </w:rPr>
        <w:tab/>
      </w:r>
      <w:r w:rsidRPr="0035731C">
        <w:rPr>
          <w:szCs w:val="22"/>
        </w:rPr>
        <w:t>TC 04:10:22 DRAMA: HOLZZAUN NÄHE GEMÜSELADEN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04:10:24</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Haidh, Phòil! Cha robh mi smaoineachadh gum faicinn tuilleadh thu. Dè tha dol?</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Hey, Paul! Ich hab schon fast gedacht, du kommst nicht mehr. Was ist los?</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04:10:28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Bha Maighstir MacArtair aig an taigh againn.Fhuair mise mo dhonas.</w:t>
      </w:r>
    </w:p>
    <w:p w:rsidR="00F360A8" w:rsidRPr="0035731C" w:rsidRDefault="00F360A8" w:rsidP="00F360A8">
      <w:pPr>
        <w:pStyle w:val="dialog"/>
        <w:rPr>
          <w:rFonts w:ascii="Arial" w:hAnsi="Arial" w:cs="Arial"/>
          <w:b/>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Mr. Arthur war bei uns zu Hause. Ich hatte mächtig Ärger.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04:10:31</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 xml:space="preserve">Bha e againne cuideachd….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Feumaidh sinn a bhith cinnteach nach glacar sinn an ath turas.</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Der war auch bei uns zu Hause. Wir müssen einfach zusehen, dass die uns ab sofort nicht mehr erwischen!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bookmarkStart w:id="2" w:name="_Hlk1743514"/>
      <w:r w:rsidRPr="0035731C">
        <w:rPr>
          <w:rFonts w:ascii="Arial" w:hAnsi="Arial" w:cs="Arial"/>
          <w:color w:val="auto"/>
          <w:sz w:val="22"/>
          <w:szCs w:val="22"/>
          <w:lang w:val="en-US"/>
        </w:rPr>
        <w:t>TC 04:10:39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agamsa ri trèanadh airson ‘s gun cuidich mi na fir-smàlaidh. Feumaidh mi ‘dhèanamh a h-uile latha às dèidh na sgoile.</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Ich muss jetzt eine Ausbildung zum Feuerwehrhelfer </w:t>
      </w:r>
      <w:bookmarkEnd w:id="2"/>
      <w:r w:rsidRPr="0035731C">
        <w:rPr>
          <w:rFonts w:ascii="Arial" w:hAnsi="Arial" w:cs="Arial"/>
          <w:color w:val="auto"/>
          <w:sz w:val="22"/>
          <w:szCs w:val="22"/>
        </w:rPr>
        <w:t>machen. Ich soll da immer nach der Schule hin.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04:10:47</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Dè? Carson?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rPr>
        <w:t xml:space="preserve">Ist das ein Scherz? </w:t>
      </w:r>
      <w:r w:rsidRPr="0035731C">
        <w:rPr>
          <w:rFonts w:ascii="Arial" w:hAnsi="Arial" w:cs="Arial"/>
          <w:color w:val="auto"/>
          <w:sz w:val="22"/>
          <w:szCs w:val="22"/>
          <w:lang w:val="en-US"/>
        </w:rPr>
        <w:t>Wieso?</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04:10:49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Thuirt m’ athair ma tha mi ga-rìribh airson a bhith nam phìleat, gum feum mi uallach a ghabhail.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Dad sagt, wenn ich tatsächlich Pilot werden will, soll ich lernen, wie man Verantwortung übernimmt.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04:10:53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sin coltach ri Maighstir MacArtair agus mo mhàthair.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hört sich so an wie Mr. Arthur und meine Mutter zusammen.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04:10:56</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Saoilidh mi gu bheil iad ceart.</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Ich glaub, sie haben recht.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04:10:58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Dè? Hallo?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bheil mo charaid Pòl a-staigh ann a shin fhathast?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Hallo? Mein Kumpel Paul, ist der noch da drin?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04:11:02</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 Chal’, tha cogadh ann. </w:t>
      </w:r>
      <w:r w:rsidRPr="0035731C">
        <w:rPr>
          <w:rFonts w:ascii="Arial" w:hAnsi="Arial" w:cs="Arial"/>
          <w:b/>
          <w:color w:val="auto"/>
          <w:sz w:val="22"/>
          <w:szCs w:val="22"/>
        </w:rPr>
        <w:t>Feumaidh sinn uile rudeigin feumail a dhèanamh.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ist Krieg. Und alle von uns werden sich irgendwie nützlich machen müssen.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04:11:07</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An e am bobhla èibhinn seo as coireach?  Air d’ inntinn a chur drol. Ga-rìribh a Phòil, tha thu a’ tarraing mo choise, nach eil? O-o! Chan eil ach aon rud a nì feum; thugainn ‘s thèid sinn a dh’iasgach.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glaub diese Stahlschüssel hat deine Gedanken verbogen. … Ernsthaft jetzt: Paul, du veralberst mich doch, … richtig?</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Oh je. Da können wir jetzt nur eins machen: Los, lass uns angeln gehen.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04:11:25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 fuirich? Stad! Tha agam ri dhol dhan bhùth fhathast.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Warte! Calum, halt. Ich muss noch einkaufen gehen.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04:11:38</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Sin cuideachd? O maragan, bidh sinn ‘feitheamh an-seo gu bràth!</w:t>
      </w:r>
    </w:p>
    <w:p w:rsidR="00F360A8" w:rsidRPr="0035731C" w:rsidRDefault="00F360A8" w:rsidP="00F360A8">
      <w:pPr>
        <w:pStyle w:val="dialog"/>
        <w:rPr>
          <w:rFonts w:ascii="Arial" w:hAnsi="Arial" w:cs="Arial"/>
          <w:b/>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Zeig her. Oh Gott, das auch noch? Mensch, dafür brauchst du Jahre!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tabs>
          <w:tab w:val="center" w:pos="4678"/>
        </w:tabs>
        <w:ind w:left="2127"/>
        <w:rPr>
          <w:b/>
          <w:szCs w:val="22"/>
          <w:lang w:val="en-US"/>
        </w:rPr>
      </w:pPr>
      <w:r w:rsidRPr="0035731C">
        <w:rPr>
          <w:szCs w:val="22"/>
          <w:lang w:val="en-US"/>
        </w:rPr>
        <w:t>TC 04:11:43</w:t>
      </w:r>
    </w:p>
    <w:p w:rsidR="00F360A8" w:rsidRPr="0035731C" w:rsidRDefault="00F360A8" w:rsidP="00F360A8">
      <w:pPr>
        <w:tabs>
          <w:tab w:val="center" w:pos="4678"/>
        </w:tabs>
        <w:ind w:left="2127"/>
        <w:rPr>
          <w:b/>
          <w:szCs w:val="22"/>
          <w:lang w:val="en-US"/>
        </w:rPr>
      </w:pPr>
      <w:r w:rsidRPr="0035731C">
        <w:rPr>
          <w:b/>
          <w:szCs w:val="22"/>
          <w:lang w:val="en-US"/>
        </w:rPr>
        <w:t>A Chal, na bi crosta.</w:t>
      </w:r>
    </w:p>
    <w:p w:rsidR="00F360A8" w:rsidRPr="0035731C" w:rsidRDefault="00F360A8" w:rsidP="00F360A8">
      <w:pPr>
        <w:tabs>
          <w:tab w:val="center" w:pos="4678"/>
        </w:tabs>
        <w:ind w:left="2127"/>
        <w:rPr>
          <w:szCs w:val="22"/>
          <w:lang w:val="en-US"/>
        </w:rPr>
      </w:pPr>
    </w:p>
    <w:p w:rsidR="00F360A8" w:rsidRPr="0035731C" w:rsidRDefault="00F360A8" w:rsidP="00F360A8">
      <w:pPr>
        <w:tabs>
          <w:tab w:val="center" w:pos="4678"/>
        </w:tabs>
        <w:ind w:left="2127"/>
        <w:rPr>
          <w:szCs w:val="22"/>
        </w:rPr>
      </w:pPr>
      <w:r w:rsidRPr="0035731C">
        <w:rPr>
          <w:szCs w:val="22"/>
        </w:rPr>
        <w:t>Cal, nicht sauer sein.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04:11:49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fios agam-sa..cha bhith mi fada!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weiß, was wir machen. Wart einfach hier.</w:t>
      </w: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PAUL</w:t>
      </w:r>
    </w:p>
    <w:p w:rsidR="00F360A8" w:rsidRPr="0035731C" w:rsidRDefault="00F360A8" w:rsidP="00F360A8">
      <w:pPr>
        <w:pStyle w:val="dialog"/>
        <w:rPr>
          <w:rFonts w:ascii="Arial" w:hAnsi="Arial" w:cs="Arial"/>
          <w:b/>
          <w:color w:val="FF0000"/>
          <w:sz w:val="22"/>
          <w:szCs w:val="22"/>
        </w:rPr>
      </w:pPr>
      <w:r w:rsidRPr="0035731C">
        <w:rPr>
          <w:rFonts w:ascii="Arial" w:hAnsi="Arial" w:cs="Arial"/>
          <w:color w:val="auto"/>
          <w:sz w:val="22"/>
          <w:szCs w:val="22"/>
        </w:rPr>
        <w:t>TC 04:11:53</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‘Chal! Fuirich ...A’ Chaluim!</w:t>
      </w:r>
    </w:p>
    <w:p w:rsidR="00F360A8" w:rsidRPr="0035731C" w:rsidRDefault="00F360A8" w:rsidP="00F360A8">
      <w:pPr>
        <w:pStyle w:val="dialog"/>
        <w:rPr>
          <w:rFonts w:ascii="Arial" w:hAnsi="Arial" w:cs="Arial"/>
          <w:sz w:val="22"/>
          <w:szCs w:val="22"/>
          <w:lang w:val="en-US"/>
        </w:rPr>
      </w:pPr>
    </w:p>
    <w:p w:rsidR="00F360A8" w:rsidRPr="0035731C" w:rsidRDefault="00F360A8" w:rsidP="00F360A8">
      <w:pPr>
        <w:pStyle w:val="dialog"/>
        <w:rPr>
          <w:rFonts w:ascii="Arial" w:hAnsi="Arial" w:cs="Arial"/>
          <w:sz w:val="22"/>
          <w:szCs w:val="22"/>
        </w:rPr>
      </w:pPr>
      <w:r w:rsidRPr="0035731C">
        <w:rPr>
          <w:rFonts w:ascii="Arial" w:hAnsi="Arial" w:cs="Arial"/>
          <w:sz w:val="22"/>
          <w:szCs w:val="22"/>
          <w:lang w:val="en-US"/>
        </w:rPr>
        <w:t xml:space="preserve">Cal! </w:t>
      </w:r>
      <w:r w:rsidRPr="0035731C">
        <w:rPr>
          <w:rFonts w:ascii="Arial" w:hAnsi="Arial" w:cs="Arial"/>
          <w:sz w:val="22"/>
          <w:szCs w:val="22"/>
        </w:rPr>
        <w:t>Wo willst du hin? Calum!</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rPr>
      </w:pPr>
      <w:r w:rsidRPr="0035731C">
        <w:rPr>
          <w:rFonts w:ascii="Arial" w:hAnsi="Arial" w:cs="Arial"/>
          <w:color w:val="auto"/>
          <w:sz w:val="22"/>
          <w:szCs w:val="22"/>
        </w:rPr>
        <w:t>TC 04:11:56</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Cha bhith mi fada!</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bin gleich wieder da!</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b/>
          <w:color w:val="FF0000"/>
          <w:sz w:val="22"/>
          <w:szCs w:val="22"/>
          <w:lang w:val="en-US"/>
        </w:rPr>
      </w:pPr>
      <w:r w:rsidRPr="0035731C">
        <w:rPr>
          <w:rFonts w:ascii="Arial" w:hAnsi="Arial" w:cs="Arial"/>
          <w:color w:val="auto"/>
          <w:sz w:val="22"/>
          <w:szCs w:val="22"/>
          <w:lang w:val="en-US"/>
        </w:rPr>
        <w:t>TC 04:11:58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Fuirich! A’ Chaluim – stad!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Nein! Calum! – Halt!</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13</w:t>
      </w:r>
      <w:r w:rsidRPr="0035731C">
        <w:rPr>
          <w:caps/>
          <w:color w:val="000000"/>
          <w:szCs w:val="22"/>
          <w:shd w:val="clear" w:color="auto" w:fill="FFFFFF"/>
        </w:rPr>
        <w:tab/>
      </w:r>
      <w:r w:rsidRPr="0035731C">
        <w:rPr>
          <w:szCs w:val="22"/>
        </w:rPr>
        <w:t>TC 04:12:07 MODELL + ARCHIV: RATIONIERUNG</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 xml:space="preserve">Einkaufen ist in Kriegszeiten gar nicht so einfach, denn Lebensmittel sind knapp. Für vieles muss man lange anstehen. </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Ein Großteil der Lebensmittel kommt mit dem Schiff auf die britischen Inseln.</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Die deutsche Armee versenkt viele dieser Transportschiffe. Darum müssen  viele Lebensmittel rationiert werden – das heißt, sie werden nur noch in kleinen Mengen verteilt.  Damit alle gleichviel bekommen und vor allem die Kinder gut versorgt sind. Fleisch, Milch und Eier zu bekommen, wird immer schwieriger. Dann werden auch noch Kleidung und Trinkwasser rationiert.</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14</w:t>
      </w:r>
      <w:r w:rsidRPr="0035731C">
        <w:rPr>
          <w:caps/>
          <w:color w:val="000000"/>
          <w:szCs w:val="22"/>
          <w:shd w:val="clear" w:color="auto" w:fill="FFFFFF"/>
          <w:lang w:val="en-US"/>
        </w:rPr>
        <w:tab/>
      </w:r>
      <w:r w:rsidRPr="0035731C">
        <w:rPr>
          <w:szCs w:val="22"/>
          <w:lang w:val="en-US"/>
        </w:rPr>
        <w:t>TC 04:12:44 MODELL: CHORUS RATIONIERUNG</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JOAN (12)</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JOAN (12)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We only had six inches of bath water per week, so our whole family had to share the same bathing water.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Wir hatten nur eine Handbreit Badewasser pro Woche, so musste unsere ganze Familie das gleiche Badewasser teilen. </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MICHAEL (10)</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MICHAEL (10)</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 xml:space="preserve">TC </w:t>
      </w:r>
      <w:r w:rsidRPr="0035731C">
        <w:rPr>
          <w:rFonts w:ascii="Arial" w:hAnsi="Arial" w:cs="Arial"/>
          <w:sz w:val="22"/>
          <w:szCs w:val="22"/>
          <w:lang w:val="en-US"/>
        </w:rPr>
        <w:t>04:12:51</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We were always hungry. So everyone was always on the lookout for extra food.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Wir hatten immer Hunger. Also hielten alle Ausschau nach zusätzlichem Essen.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15</w:t>
      </w:r>
      <w:r w:rsidRPr="0035731C">
        <w:rPr>
          <w:caps/>
          <w:color w:val="000000"/>
          <w:szCs w:val="22"/>
          <w:shd w:val="clear" w:color="auto" w:fill="FFFFFF"/>
        </w:rPr>
        <w:tab/>
      </w:r>
      <w:r w:rsidRPr="0035731C">
        <w:rPr>
          <w:szCs w:val="22"/>
        </w:rPr>
        <w:t>TC 04:12:57 DRAMA: HOLZZAUN NÄHE GEMÜSELADEN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04:12:57</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Hey, Paul.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04:12:58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Thèid Pòl às a chiall.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Paul wird Augen machen.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Polizist</w:t>
      </w:r>
    </w:p>
    <w:p w:rsidR="00F360A8" w:rsidRPr="0035731C" w:rsidRDefault="00F360A8" w:rsidP="00F360A8">
      <w:pPr>
        <w:ind w:left="1418" w:firstLine="709"/>
        <w:rPr>
          <w:szCs w:val="22"/>
        </w:rPr>
      </w:pPr>
      <w:r w:rsidRPr="0035731C">
        <w:rPr>
          <w:szCs w:val="22"/>
        </w:rPr>
        <w:t>TC 04:13:02</w:t>
      </w:r>
    </w:p>
    <w:p w:rsidR="00F360A8" w:rsidRPr="0035731C" w:rsidRDefault="00F360A8" w:rsidP="00F360A8">
      <w:pPr>
        <w:ind w:left="1418" w:firstLine="709"/>
        <w:rPr>
          <w:szCs w:val="22"/>
        </w:rPr>
      </w:pPr>
      <w:r w:rsidRPr="0035731C">
        <w:rPr>
          <w:szCs w:val="22"/>
        </w:rPr>
        <w:t>Na mein Junge, zeig mal her!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04:13:04</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O!</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Um, nise, tha fiosam cò ris a tha seo coltach ach chan ann mar sin a tha.</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Hören Sie, ich weiß wie das aussieht. Aber es ist nicht so, wie es scheint.</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Polizist</w:t>
      </w:r>
    </w:p>
    <w:p w:rsidR="00F360A8" w:rsidRPr="0035731C" w:rsidRDefault="00F360A8" w:rsidP="00F360A8">
      <w:pPr>
        <w:ind w:left="1418" w:firstLine="709"/>
        <w:rPr>
          <w:szCs w:val="22"/>
        </w:rPr>
      </w:pPr>
      <w:r w:rsidRPr="0035731C">
        <w:rPr>
          <w:szCs w:val="22"/>
        </w:rPr>
        <w:t>TC 04:13:09</w:t>
      </w:r>
    </w:p>
    <w:p w:rsidR="00F360A8" w:rsidRPr="0035731C" w:rsidRDefault="00F360A8" w:rsidP="00F360A8">
      <w:pPr>
        <w:ind w:left="1418" w:firstLine="709"/>
        <w:rPr>
          <w:b/>
          <w:szCs w:val="22"/>
        </w:rPr>
      </w:pPr>
      <w:r w:rsidRPr="0035731C">
        <w:rPr>
          <w:b/>
          <w:szCs w:val="22"/>
        </w:rPr>
        <w:t>Thugainn!</w:t>
      </w:r>
    </w:p>
    <w:p w:rsidR="00F360A8" w:rsidRPr="0035731C" w:rsidRDefault="00F360A8" w:rsidP="00F360A8">
      <w:pPr>
        <w:pStyle w:val="dialog"/>
        <w:rPr>
          <w:rFonts w:ascii="Arial" w:hAnsi="Arial" w:cs="Arial"/>
          <w:sz w:val="22"/>
          <w:szCs w:val="22"/>
        </w:rPr>
      </w:pPr>
    </w:p>
    <w:p w:rsidR="00F360A8" w:rsidRPr="0035731C" w:rsidRDefault="00F360A8" w:rsidP="00F360A8">
      <w:pPr>
        <w:pStyle w:val="dialog"/>
        <w:rPr>
          <w:rFonts w:ascii="Arial" w:hAnsi="Arial" w:cs="Arial"/>
          <w:sz w:val="22"/>
          <w:szCs w:val="22"/>
        </w:rPr>
      </w:pPr>
      <w:r w:rsidRPr="0035731C">
        <w:rPr>
          <w:rFonts w:ascii="Arial" w:hAnsi="Arial" w:cs="Arial"/>
          <w:sz w:val="22"/>
          <w:szCs w:val="22"/>
        </w:rPr>
        <w:t>Los, mitkommen!</w:t>
      </w:r>
    </w:p>
    <w:p w:rsidR="00F360A8" w:rsidRPr="0035731C" w:rsidRDefault="00F360A8" w:rsidP="00F360A8">
      <w:pPr>
        <w:pStyle w:val="dialogname"/>
        <w:rPr>
          <w:rFonts w:ascii="Arial" w:hAnsi="Arial" w:cs="Arial"/>
          <w:sz w:val="22"/>
          <w:szCs w:val="22"/>
          <w:lang w:val="en-US"/>
        </w:rPr>
      </w:pPr>
      <w:r w:rsidRPr="0035731C">
        <w:rPr>
          <w:rFonts w:ascii="Arial" w:hAnsi="Arial" w:cs="Arial"/>
          <w:sz w:val="22"/>
          <w:szCs w:val="22"/>
          <w:lang w:val="en-US"/>
        </w:rPr>
        <w:t>calum</w:t>
      </w:r>
    </w:p>
    <w:p w:rsidR="00F360A8" w:rsidRPr="0035731C" w:rsidRDefault="00F360A8" w:rsidP="00F360A8">
      <w:pPr>
        <w:ind w:left="1418" w:firstLine="709"/>
        <w:rPr>
          <w:szCs w:val="22"/>
          <w:lang w:val="en-US"/>
        </w:rPr>
      </w:pPr>
      <w:r w:rsidRPr="0035731C">
        <w:rPr>
          <w:szCs w:val="22"/>
          <w:lang w:val="en-US"/>
        </w:rPr>
        <w:t>TC 04:13:10</w:t>
      </w:r>
    </w:p>
    <w:p w:rsidR="00F360A8" w:rsidRPr="0035731C" w:rsidRDefault="00F360A8" w:rsidP="00F360A8">
      <w:pPr>
        <w:ind w:left="1418" w:firstLine="709"/>
        <w:rPr>
          <w:b/>
          <w:szCs w:val="22"/>
          <w:lang w:val="en-US"/>
        </w:rPr>
      </w:pPr>
      <w:r w:rsidRPr="0035731C">
        <w:rPr>
          <w:b/>
          <w:szCs w:val="22"/>
          <w:lang w:val="en-US"/>
        </w:rPr>
        <w:t>Fuirich! Mo baighsagal!</w:t>
      </w:r>
    </w:p>
    <w:p w:rsidR="00F360A8" w:rsidRPr="0035731C" w:rsidRDefault="00F360A8" w:rsidP="00F360A8">
      <w:pPr>
        <w:ind w:left="1418" w:firstLine="709"/>
        <w:rPr>
          <w:szCs w:val="22"/>
          <w:lang w:val="en-US"/>
        </w:rPr>
      </w:pPr>
    </w:p>
    <w:p w:rsidR="00F360A8" w:rsidRPr="0035731C" w:rsidRDefault="00F360A8" w:rsidP="00F360A8">
      <w:pPr>
        <w:ind w:left="1418" w:firstLine="709"/>
        <w:rPr>
          <w:szCs w:val="22"/>
        </w:rPr>
      </w:pPr>
      <w:r w:rsidRPr="0035731C">
        <w:rPr>
          <w:szCs w:val="22"/>
        </w:rPr>
        <w:t>Warten Sie! Mein Fahrrad!</w:t>
      </w: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Erzähler</w:t>
      </w:r>
    </w:p>
    <w:p w:rsidR="00F360A8" w:rsidRPr="0035731C" w:rsidRDefault="00F360A8" w:rsidP="00F360A8">
      <w:pPr>
        <w:ind w:left="1418" w:firstLine="709"/>
        <w:rPr>
          <w:szCs w:val="22"/>
        </w:rPr>
      </w:pPr>
      <w:r w:rsidRPr="0035731C">
        <w:rPr>
          <w:szCs w:val="22"/>
        </w:rPr>
        <w:t>TC 04:13:11</w:t>
      </w:r>
    </w:p>
    <w:p w:rsidR="00F360A8" w:rsidRPr="0035731C" w:rsidRDefault="00F360A8" w:rsidP="00F360A8">
      <w:pPr>
        <w:ind w:left="1418" w:firstLine="709"/>
        <w:rPr>
          <w:szCs w:val="22"/>
        </w:rPr>
      </w:pPr>
      <w:r w:rsidRPr="0035731C">
        <w:rPr>
          <w:szCs w:val="22"/>
        </w:rPr>
        <w:t xml:space="preserve">In Kriegszeiten sind Kinder und </w:t>
      </w:r>
    </w:p>
    <w:p w:rsidR="00F360A8" w:rsidRPr="0035731C" w:rsidRDefault="00F360A8" w:rsidP="00F360A8">
      <w:pPr>
        <w:ind w:left="1418" w:firstLine="709"/>
        <w:rPr>
          <w:szCs w:val="22"/>
        </w:rPr>
      </w:pPr>
      <w:r w:rsidRPr="0035731C">
        <w:rPr>
          <w:szCs w:val="22"/>
        </w:rPr>
        <w:t>Jugendliche</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16</w:t>
      </w:r>
      <w:r w:rsidRPr="0035731C">
        <w:rPr>
          <w:caps/>
          <w:color w:val="000000"/>
          <w:szCs w:val="22"/>
          <w:shd w:val="clear" w:color="auto" w:fill="FFFFFF"/>
        </w:rPr>
        <w:tab/>
      </w:r>
      <w:r w:rsidRPr="0035731C">
        <w:rPr>
          <w:szCs w:val="22"/>
        </w:rPr>
        <w:t>TC 04:13:13 ARCHIV: JUGENDKRIMINALITÄT IM KRIEG</w:t>
      </w:r>
    </w:p>
    <w:p w:rsidR="00F360A8" w:rsidRPr="0035731C" w:rsidRDefault="00F360A8" w:rsidP="00F360A8">
      <w:pPr>
        <w:pStyle w:val="dialogname"/>
        <w:rPr>
          <w:rFonts w:ascii="Arial" w:hAnsi="Arial" w:cs="Arial"/>
          <w:sz w:val="22"/>
          <w:szCs w:val="22"/>
        </w:rPr>
      </w:pPr>
      <w:r w:rsidRPr="0035731C">
        <w:rPr>
          <w:rFonts w:ascii="Arial" w:hAnsi="Arial" w:cs="Arial"/>
          <w:sz w:val="22"/>
          <w:szCs w:val="22"/>
        </w:rPr>
        <w:t>Erzähler</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 oft sich selbst überlassen. Die Väter sind im Krieg, die Mütter müssen arbeiten. So streifen viele allein durch die Städte und machen Unfug. Manche begehen sogar Straftaten. Es bilden sich Jugendbanden, die ausgebombte Häuser plündern.  Dafür erhalten sie Geldstrafen oder werden in Erziehungsheime gesteckt. Es gibt auch noch die Prügelstrafe. Für den Diebstahl von Lebensmitteln erhalten Jugendliche zum Beispiel sechs Stockschläge.</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17</w:t>
      </w:r>
      <w:r w:rsidRPr="0035731C">
        <w:rPr>
          <w:caps/>
          <w:color w:val="000000"/>
          <w:szCs w:val="22"/>
          <w:shd w:val="clear" w:color="auto" w:fill="FFFFFF"/>
          <w:lang w:val="en-US"/>
        </w:rPr>
        <w:tab/>
      </w:r>
      <w:r w:rsidRPr="0035731C">
        <w:rPr>
          <w:szCs w:val="22"/>
          <w:lang w:val="en-US"/>
        </w:rPr>
        <w:t>TC 04:13:40 MODELL: WOHNUNG</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(OFF)</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Carson a leig iad às mi?</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was haben die Polizisten gesagt? Warum haben die mich gehen lassen?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18</w:t>
      </w:r>
      <w:r w:rsidRPr="0035731C">
        <w:rPr>
          <w:caps/>
          <w:color w:val="000000"/>
          <w:szCs w:val="22"/>
          <w:shd w:val="clear" w:color="auto" w:fill="FFFFFF"/>
        </w:rPr>
        <w:tab/>
      </w:r>
      <w:r w:rsidRPr="0035731C">
        <w:rPr>
          <w:szCs w:val="22"/>
        </w:rPr>
        <w:t>TC 04:13:44 DRAMA: HAUS CALUM/ ZIMMER 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04:13:48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Mham, nach can sibh rudeigin! Carson a tha sibh cho sàmhach?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sag doch was!</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ist los, du bist so still?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04:13:52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an saoghal agad-sa a’ dol a dh’atharrachadh gu mòr.</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wird sich ab jetzt einiges ändern für dich.</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04:13:55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tha dol a dh’ atharrachadh?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Sich ändern – was denn?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FIONA</w:t>
      </w:r>
    </w:p>
    <w:p w:rsidR="00F360A8" w:rsidRPr="0035731C" w:rsidRDefault="00F360A8" w:rsidP="00F360A8">
      <w:pPr>
        <w:pStyle w:val="dialog"/>
        <w:rPr>
          <w:rFonts w:ascii="Arial" w:hAnsi="Arial" w:cs="Arial"/>
          <w:b/>
          <w:color w:val="auto"/>
          <w:sz w:val="22"/>
          <w:szCs w:val="22"/>
        </w:rPr>
      </w:pPr>
      <w:r w:rsidRPr="0035731C">
        <w:rPr>
          <w:rFonts w:ascii="Arial" w:hAnsi="Arial" w:cs="Arial"/>
          <w:sz w:val="22"/>
          <w:szCs w:val="22"/>
        </w:rPr>
        <w:t>TC 04:13:58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thu a’ dol a dh’fhuireach còmhla ri Uncail Eric.</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werde dich zu deinem Onkel Eric schicken.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04:14:01</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Chan eil!</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Nein!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04:14:05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 b’ urrainn dhomh a’ chàin a phàigheadh agus gheall mi rudeigin a dhèanamh.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musste versprechen, dass ich etwas unternehme.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04:14:09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sibh gam chur air falbh?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Du schickst mich einfach weg?</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04:14:11</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Faodaidh tu Uncail Eric a chuideachadh air an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tuathanas airson greiseag.</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Eine Zeit lang wirst du Onkel Eric auf dem Bauernhof zur Hand gehen.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04:14:15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 dèan math dhuibh. Seo mo dhachaigh. Tha mo charaid Pòl…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darfst du nicht! Hier ist mein Zuhause… und mein Freund Paul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04:14:22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 ‘S e do choire fhèin a th’ ann.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Ionnsaichidh Uncail Eric beagan modh dhut.</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Du lässt mir keine Wahl. Du wirst lernen, dich zu benehmen bei Onkel Eric.</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04:14:26</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Mham na dèanaibh seo!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schick mich nicht fort!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04:14:28</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b/>
          <w:sz w:val="22"/>
          <w:szCs w:val="22"/>
          <w:lang w:val="en-US"/>
        </w:rPr>
        <w:t>Fhuair thu rabhadh a’ Chalum.</w:t>
      </w:r>
      <w:r w:rsidRPr="0035731C">
        <w:rPr>
          <w:rFonts w:ascii="Arial" w:hAnsi="Arial" w:cs="Arial"/>
          <w:b/>
          <w:sz w:val="22"/>
          <w:szCs w:val="22"/>
          <w:lang w:val="en-US"/>
        </w:rPr>
        <w:br/>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hab dich gewarnt, 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04:14:30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Chan fhaod sibh seo a dhèanamh, chan fhaod!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Wegschicken, das kannst du doch nicht machen!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04:14:32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Chaluim, bha mi a’ smaoineachadh air do chur a dh’ fhuireach còmhla ri Uncail Eric co-dhiù. Bidh thu sàbhailte ann a shin, mas e agus gun toir na Gearmailtich ionnsaigh air Bruaich Chluaidh.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ich hatte sowieso schon überlegt, dich dort hin zu schicken. Die Deutschen könnten jeden Moment angreifen. Bei Onkel Eric bist du in Sicherheit, wenn es in Clydebank zu einem Angriff kommt!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04:14:42</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sin dìreach grot… tha sibh suarach!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ist so ungerecht... Ich hasse dich!</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04:14:46</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Chaluim!</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04:14:50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 leig mi leibh mo chur air falbh. A-muigh neo ‘mach!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rPr>
        <w:t xml:space="preserve">Ich lass’ mich nicht von hier wegschicken! </w:t>
      </w:r>
      <w:r w:rsidRPr="0035731C">
        <w:rPr>
          <w:rFonts w:ascii="Arial" w:hAnsi="Arial" w:cs="Arial"/>
          <w:color w:val="auto"/>
          <w:sz w:val="22"/>
          <w:szCs w:val="22"/>
          <w:lang w:val="en-US"/>
        </w:rPr>
        <w:t>Niemals!</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04:14:54</w:t>
      </w:r>
    </w:p>
    <w:p w:rsidR="00F360A8" w:rsidRPr="0035731C" w:rsidRDefault="00F360A8" w:rsidP="00F360A8">
      <w:pPr>
        <w:ind w:left="1418" w:firstLine="709"/>
        <w:rPr>
          <w:b/>
          <w:szCs w:val="22"/>
        </w:rPr>
      </w:pPr>
      <w:r w:rsidRPr="0035731C">
        <w:rPr>
          <w:b/>
          <w:szCs w:val="22"/>
          <w:lang w:val="en-US"/>
        </w:rPr>
        <w:t xml:space="preserve">A’ Chaluim! </w:t>
      </w:r>
      <w:r w:rsidRPr="0035731C">
        <w:rPr>
          <w:b/>
          <w:szCs w:val="22"/>
        </w:rPr>
        <w:t>Fuirich!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Warte!</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19</w:t>
      </w:r>
      <w:r w:rsidRPr="0035731C">
        <w:rPr>
          <w:caps/>
          <w:color w:val="000000"/>
          <w:szCs w:val="22"/>
          <w:shd w:val="clear" w:color="auto" w:fill="FFFFFF"/>
        </w:rPr>
        <w:tab/>
      </w:r>
      <w:r w:rsidRPr="0035731C">
        <w:rPr>
          <w:szCs w:val="22"/>
        </w:rPr>
        <w:t>TC 04:14:55 MODELL + ARCHIV: EVAKUIERUNG DER KINDER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 xml:space="preserve">Hunderttausende Kinder werden aus den Städten aufs Land geschickt, um sie vor Bombenangriffen in Sicherheit zu bringen. Sie kommen zu Verwandten, in Pflegefamilien, in eigens eingerichtete Kinderheime. Ganze Schulklassen reisen zusammen. Manche Kinder werden mit Schiffen auch in ferne Länder gebracht, weit weg vom Krieg. Die Kinder leben wochenlang, manchmal Monate oder sogar Jahre von ihren Eltern getrennt. In ganz Europa müssen Kinder wegen Bombenangriffen ihr Zuhause verlassen. </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20</w:t>
      </w:r>
      <w:r w:rsidRPr="0035731C">
        <w:rPr>
          <w:caps/>
          <w:color w:val="000000"/>
          <w:szCs w:val="22"/>
          <w:shd w:val="clear" w:color="auto" w:fill="FFFFFF"/>
          <w:lang w:val="en-US"/>
        </w:rPr>
        <w:tab/>
      </w:r>
      <w:r w:rsidRPr="0035731C">
        <w:rPr>
          <w:szCs w:val="22"/>
          <w:lang w:val="en-US"/>
        </w:rPr>
        <w:t>TC 04:15:27 MODELL – CHORUS</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CHARLES(12)</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CHARLES WIDMORE (VO/ CHORUS)</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Jede Nacht, wenn wir im Bett lagen, weinte meine Schwester.</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TC 04:15:31 INSERT: LENA(12)</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LENA (VO/ CHORUS)</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wollte nicht wegfahren, doch meine Eltern bestanden darauf, … als die Bombenangriffe losgingen.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TC 04:15:37 INSERT: IAN(10)</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IAN (VO/ CHORUS)</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Immer wieder schrieb ich meiner Mutter, sie soll mich wieder nach Hause holen.</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21</w:t>
      </w:r>
      <w:r w:rsidRPr="0035731C">
        <w:rPr>
          <w:caps/>
          <w:color w:val="000000"/>
          <w:szCs w:val="22"/>
          <w:shd w:val="clear" w:color="auto" w:fill="FFFFFF"/>
          <w:lang w:val="en-US"/>
        </w:rPr>
        <w:tab/>
      </w:r>
      <w:r w:rsidRPr="0035731C">
        <w:rPr>
          <w:szCs w:val="22"/>
          <w:lang w:val="en-US"/>
        </w:rPr>
        <w:t>TC 04:15:44 DRAMA: FLUSSUFER</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04:15:53</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Tha mi a’ fuireach ann a sheo! Fiù ’s ged a bhiodh a h-uile duine nam aghaidh. Bha h-uile rud math nuair a bha Dad ann a sheo. </w:t>
      </w:r>
      <w:r w:rsidRPr="0035731C">
        <w:rPr>
          <w:rFonts w:ascii="Arial" w:hAnsi="Arial" w:cs="Arial"/>
          <w:b/>
          <w:color w:val="auto"/>
          <w:sz w:val="22"/>
          <w:szCs w:val="22"/>
        </w:rPr>
        <w:t>O Dhad! Tha mi gar n-ionndrainn.</w:t>
      </w:r>
    </w:p>
    <w:p w:rsidR="00F360A8" w:rsidRPr="0035731C" w:rsidRDefault="00F360A8" w:rsidP="00F360A8">
      <w:pPr>
        <w:pStyle w:val="dialog"/>
        <w:rPr>
          <w:rFonts w:ascii="Arial" w:hAnsi="Arial" w:cs="Arial"/>
          <w:b/>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Ich bleibe hier! Auch wenn alle gegen mich sind. Alles war gut als Dad noch zu Hause war. …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Dad! Du fehlst mir.</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22</w:t>
      </w:r>
      <w:r w:rsidRPr="0035731C">
        <w:rPr>
          <w:caps/>
          <w:color w:val="000000"/>
          <w:szCs w:val="22"/>
          <w:shd w:val="clear" w:color="auto" w:fill="FFFFFF"/>
        </w:rPr>
        <w:tab/>
      </w:r>
      <w:r w:rsidRPr="0035731C">
        <w:rPr>
          <w:szCs w:val="22"/>
        </w:rPr>
        <w:t>TC 04:16:17 ARCHIV: KINDER OHNE VÄTER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04:16:15</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Die meisten Kinder müssen im Zweiten Weltkrieg ohne Vater aufwachsen. Und mit der Angst, ihren Vater nie wieder zu sehen. Mehr als 25 Millionen Soldaten werden aus diesem Krieg nicht zurückkehren. Und unzählige Kinder ihre Väter verlieren.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23</w:t>
      </w:r>
      <w:r w:rsidRPr="0035731C">
        <w:rPr>
          <w:caps/>
          <w:color w:val="000000"/>
          <w:szCs w:val="22"/>
          <w:shd w:val="clear" w:color="auto" w:fill="FFFFFF"/>
        </w:rPr>
        <w:tab/>
      </w:r>
      <w:r w:rsidRPr="0035731C">
        <w:rPr>
          <w:szCs w:val="22"/>
        </w:rPr>
        <w:t>TC 04:16:35 DRAMA: FLUSSUFER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VO</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04:16:50</w:t>
      </w:r>
    </w:p>
    <w:p w:rsidR="00F360A8" w:rsidRPr="0035731C" w:rsidRDefault="00F360A8" w:rsidP="00F360A8">
      <w:pPr>
        <w:pStyle w:val="dialog"/>
        <w:rPr>
          <w:rFonts w:ascii="Arial" w:hAnsi="Arial" w:cs="Arial"/>
          <w:b/>
          <w:sz w:val="22"/>
          <w:szCs w:val="22"/>
          <w:lang w:val="en-US"/>
        </w:rPr>
      </w:pPr>
      <w:r w:rsidRPr="0035731C">
        <w:rPr>
          <w:rFonts w:ascii="Arial" w:hAnsi="Arial" w:cs="Arial"/>
          <w:b/>
          <w:sz w:val="22"/>
          <w:szCs w:val="22"/>
        </w:rPr>
        <w:t xml:space="preserve">Obh obh , chan e sin! </w:t>
      </w:r>
      <w:r w:rsidRPr="0035731C">
        <w:rPr>
          <w:rFonts w:ascii="Arial" w:hAnsi="Arial" w:cs="Arial"/>
          <w:b/>
          <w:sz w:val="22"/>
          <w:szCs w:val="22"/>
          <w:lang w:val="en-US"/>
        </w:rPr>
        <w:t>Eacarsaich nam mollachd a rithist!</w:t>
      </w:r>
    </w:p>
    <w:p w:rsidR="00F360A8" w:rsidRPr="0035731C" w:rsidRDefault="00F360A8" w:rsidP="00F360A8">
      <w:pPr>
        <w:pStyle w:val="dialog"/>
        <w:rPr>
          <w:rFonts w:ascii="Arial" w:hAnsi="Arial" w:cs="Arial"/>
          <w:sz w:val="22"/>
          <w:szCs w:val="22"/>
          <w:lang w:val="en-US"/>
        </w:rPr>
      </w:pPr>
    </w:p>
    <w:p w:rsidR="00F360A8" w:rsidRPr="0035731C" w:rsidRDefault="00F360A8" w:rsidP="00F360A8">
      <w:pPr>
        <w:pStyle w:val="dialog"/>
        <w:rPr>
          <w:rFonts w:ascii="Arial" w:hAnsi="Arial" w:cs="Arial"/>
          <w:sz w:val="22"/>
          <w:szCs w:val="22"/>
        </w:rPr>
      </w:pPr>
      <w:r w:rsidRPr="0035731C">
        <w:rPr>
          <w:rFonts w:ascii="Arial" w:hAnsi="Arial" w:cs="Arial"/>
          <w:sz w:val="22"/>
          <w:szCs w:val="22"/>
        </w:rPr>
        <w:t xml:space="preserve">Auch das noch. Wieder so’ne blöde Übung!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04:17:09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Chan e eacarsaich a tha seo!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‘S e …ionnsaigh a tha ann!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 Mham!</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ist keine Übung!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ist … echt!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Mum!</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24</w:t>
      </w:r>
      <w:r w:rsidRPr="0035731C">
        <w:rPr>
          <w:caps/>
          <w:color w:val="000000"/>
          <w:szCs w:val="22"/>
          <w:shd w:val="clear" w:color="auto" w:fill="FFFFFF"/>
        </w:rPr>
        <w:tab/>
      </w:r>
      <w:r w:rsidRPr="0035731C">
        <w:rPr>
          <w:szCs w:val="22"/>
        </w:rPr>
        <w:t>TC 04:17:23 MODELL + ARCHIV: CLYDEBANK-BLITZ</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13. März 1941</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04:17:09</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Am Abend des 13. März 1941 fliegen deutsche Bomber über Clydebank. Sie markieren ihr Ziel mit Brandbomben. Alles was getroffen wird, geht in Flammen auf und dient damit als Wegweiser für die  großen Bombergeschwader der Deutschen Armee. Die  werfen über tausend Bomben auf die bereits brennenden Ziele. Dicht neben den Fabriken stehen die Häuser der Arbeiter und ihrer Familien. Kinder  erleben, wie ihre Stadt zerstört wird:</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25</w:t>
      </w:r>
      <w:r w:rsidRPr="0035731C">
        <w:rPr>
          <w:caps/>
          <w:color w:val="000000"/>
          <w:szCs w:val="22"/>
          <w:shd w:val="clear" w:color="auto" w:fill="FFFFFF"/>
        </w:rPr>
        <w:tab/>
      </w:r>
      <w:r w:rsidRPr="0035731C">
        <w:rPr>
          <w:szCs w:val="22"/>
        </w:rPr>
        <w:t xml:space="preserve">TC 04:17:56 MODELL + ARCHIV: CHORUS </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JEANNIE (14)</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JEANNIE (14)</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Der Himmel stand in Flammen. Alles war gelb und orange.</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TC 04:18:01 INSERT: COLIN (18)</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COLIN(18)</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Direkt über mir waren hunderte deutsche Flugzeuge.</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26</w:t>
      </w:r>
      <w:r w:rsidRPr="0035731C">
        <w:rPr>
          <w:caps/>
          <w:color w:val="000000"/>
          <w:szCs w:val="22"/>
          <w:shd w:val="clear" w:color="auto" w:fill="FFFFFF"/>
          <w:lang w:val="en-US"/>
        </w:rPr>
        <w:tab/>
      </w:r>
      <w:r w:rsidRPr="0035731C">
        <w:rPr>
          <w:szCs w:val="22"/>
          <w:lang w:val="en-US"/>
        </w:rPr>
        <w:t xml:space="preserve">TC 04:18:06 DRAMA: HAUS CALUM (RUINE) </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04:18:18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Chaluim?</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color w:val="auto"/>
          <w:sz w:val="22"/>
          <w:szCs w:val="22"/>
          <w:lang w:val="en-US"/>
        </w:rPr>
        <w:t>TC 04:18:20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‘Phòil? ... Hei, Phòil!</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Paul? … Hey, Paul!</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04:18:21</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 Chaluim? Dè tha thu ‘dèanamh ann a sheo? Tha còir agad a bhith ann an àite fasgaidh. </w:t>
      </w:r>
      <w:r w:rsidRPr="0035731C">
        <w:rPr>
          <w:rFonts w:ascii="Arial" w:hAnsi="Arial" w:cs="Arial"/>
          <w:b/>
          <w:color w:val="auto"/>
          <w:sz w:val="22"/>
          <w:szCs w:val="22"/>
        </w:rPr>
        <w:t>Tha e ro chunnartach a-muigh an-seo!</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Was tust du denn hier? Du musst sofort in den Luftschutzkeller! Hier draußen ist es zu gefährlich!</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04:18:28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rPr>
        <w:t xml:space="preserve">Feumaidh mi … Mam! </w:t>
      </w:r>
      <w:r w:rsidRPr="0035731C">
        <w:rPr>
          <w:rFonts w:ascii="Arial" w:hAnsi="Arial" w:cs="Arial"/>
          <w:b/>
          <w:color w:val="auto"/>
          <w:sz w:val="22"/>
          <w:szCs w:val="22"/>
          <w:lang w:val="en-US"/>
        </w:rPr>
        <w:t>Aig an taigh! Aig an taigh</w:t>
      </w:r>
    </w:p>
    <w:p w:rsidR="00F360A8" w:rsidRPr="0035731C" w:rsidRDefault="00F360A8" w:rsidP="00F360A8">
      <w:pPr>
        <w:pStyle w:val="dialog"/>
        <w:rPr>
          <w:rFonts w:ascii="Arial" w:hAnsi="Arial" w:cs="Arial"/>
          <w:b/>
          <w:sz w:val="22"/>
          <w:szCs w:val="22"/>
        </w:rPr>
      </w:pPr>
      <w:r w:rsidRPr="0035731C">
        <w:rPr>
          <w:rFonts w:ascii="Arial" w:hAnsi="Arial" w:cs="Arial"/>
          <w:b/>
          <w:sz w:val="22"/>
          <w:szCs w:val="22"/>
        </w:rPr>
        <w:t>againn!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rPr>
        <w:t xml:space="preserve">Ich muss … Mum! … Unser Haus! … </w:t>
      </w:r>
      <w:r w:rsidRPr="0035731C">
        <w:rPr>
          <w:rFonts w:ascii="Arial" w:hAnsi="Arial" w:cs="Arial"/>
          <w:color w:val="auto"/>
          <w:sz w:val="22"/>
          <w:szCs w:val="22"/>
          <w:lang w:val="en-US"/>
        </w:rPr>
        <w:t>Unser Haus!</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04:18:32</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Air do shocair! </w:t>
      </w:r>
      <w:r w:rsidRPr="0035731C">
        <w:rPr>
          <w:rFonts w:ascii="Arial" w:hAnsi="Arial" w:cs="Arial"/>
          <w:b/>
          <w:color w:val="auto"/>
          <w:sz w:val="22"/>
          <w:szCs w:val="22"/>
        </w:rPr>
        <w:t>Càite ‘bheil am masg agad?</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Beruhige dich! Wo hast du deine Maske?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04:18:34</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Aig an taigh … feumaidh mi ‘dhol gu Mam! An cuidich thu mi?</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Zu Hause … Ich muss sofort zu Mum! Hilfst du mir?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04:18:39</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Gu dearbha. Thig còmhla rium.  </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Tha Rathad Alderman fosgailte fhathast. Gheibh sinn chun an taighe agad às a sin.  </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Natürlich helf ich, lass mich gucken. … Die Alderman Road ist immer noch frei. Von dort können wir euer Haus noch erreichen...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04:18:48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Dè tha thusa ‘dèanamh ann a sheo?</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Sag mal, was machst du hier?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04:18:50</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Tha mi a’ sgaoileadh naidheachdan … dha na sgiobaidhean teasraiginn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überbringe Nachrichten … für die Rettungsmannschaften.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04:18:52</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Tha thu a’ tarraing mo chois! </w:t>
      </w:r>
      <w:r w:rsidRPr="0035731C">
        <w:rPr>
          <w:rFonts w:ascii="Arial" w:hAnsi="Arial" w:cs="Arial"/>
          <w:b/>
          <w:color w:val="auto"/>
          <w:sz w:val="22"/>
          <w:szCs w:val="22"/>
        </w:rPr>
        <w:t>Tha thu … ag obair?</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Du machst wohl Witze? Heißt das, du … arbeitest?</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04:19:00</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Tha na bomairean air falbh. Greas ort mus tig an ath ionnsaigh! </w:t>
      </w:r>
      <w:r w:rsidRPr="0035731C">
        <w:rPr>
          <w:rFonts w:ascii="Arial" w:hAnsi="Arial" w:cs="Arial"/>
          <w:b/>
          <w:color w:val="auto"/>
          <w:sz w:val="22"/>
          <w:szCs w:val="22"/>
        </w:rPr>
        <w:t>Lean mise!</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Jaja. Also die Bomber sind wieder weg. Wir sollten los, bevor die nächste Welle kommt! Los, fahr mir hinterher!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VO</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04:19:06</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Nach eil an t-eagal air? Carson nach eil an t-eagal air Pòl?</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Hat der keine Angst? Warum hat Paul keine Angst?</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27</w:t>
      </w:r>
      <w:r w:rsidRPr="0035731C">
        <w:rPr>
          <w:caps/>
          <w:color w:val="000000"/>
          <w:szCs w:val="22"/>
          <w:shd w:val="clear" w:color="auto" w:fill="FFFFFF"/>
          <w:lang w:val="en-US"/>
        </w:rPr>
        <w:tab/>
      </w:r>
      <w:bookmarkStart w:id="3" w:name="_Hlk1743639"/>
      <w:r w:rsidRPr="0035731C">
        <w:rPr>
          <w:szCs w:val="22"/>
          <w:lang w:val="en-US"/>
        </w:rPr>
        <w:t>TC 04:19:13 ARCHIV: „FIRE GUARD MESSENGER BOYS“</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So unglaublich es auch klingt: Kinder arbeiten während der Bombenangriffe als Helfer der Feuerwehr. Sie fahren auf Fahrrädern oder Motorrädern durch die brennenden Städte und überbringen wichtige Nachrichten für die Rettungsmannschaften. Sie informieren die Feuerwehrleute über getroffene Häuser und welche Straßen nicht mehr befahrbar sind. So helfen sie, Menschenleben zu retten.  Über 90 Jungen helfen allein in Clydebank bei der Feuerwehr. Man nennt sie „Fire Guard Messenger“.</w:t>
      </w:r>
    </w:p>
    <w:bookmarkEnd w:id="3"/>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28</w:t>
      </w:r>
      <w:r w:rsidRPr="0035731C">
        <w:rPr>
          <w:caps/>
          <w:color w:val="000000"/>
          <w:szCs w:val="22"/>
          <w:shd w:val="clear" w:color="auto" w:fill="FFFFFF"/>
        </w:rPr>
        <w:tab/>
      </w:r>
      <w:r w:rsidRPr="0035731C">
        <w:rPr>
          <w:szCs w:val="22"/>
        </w:rPr>
        <w:t>TC 04:19:44 MODELL: CHORUS</w:t>
      </w: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INSERT: ALAN (14)</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ALAN (VO/ CHORUS)</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I was … helping the … Fireman getting the survivors … out into the street.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habe den Feuerwehrleuten geholfen, die Überlebenden rauszuholen.</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general"/>
        <w:rPr>
          <w:rFonts w:ascii="Arial" w:hAnsi="Arial" w:cs="Arial"/>
          <w:sz w:val="22"/>
          <w:szCs w:val="22"/>
          <w:lang w:val="cs-CZ"/>
        </w:rPr>
      </w:pPr>
      <w:r w:rsidRPr="0035731C">
        <w:rPr>
          <w:rFonts w:ascii="Arial" w:hAnsi="Arial" w:cs="Arial"/>
          <w:sz w:val="22"/>
          <w:szCs w:val="22"/>
          <w:lang w:val="cs-CZ"/>
        </w:rPr>
        <w:t>TC 04:19:48 INSERT: ROY(15)</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ROY (VO/ CHORUS)</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We had to pedal around the area, shouting - „Air raid warning! </w:t>
      </w:r>
      <w:r w:rsidRPr="0035731C">
        <w:rPr>
          <w:rFonts w:ascii="Arial" w:hAnsi="Arial" w:cs="Arial"/>
          <w:b/>
          <w:color w:val="auto"/>
          <w:sz w:val="22"/>
          <w:szCs w:val="22"/>
        </w:rPr>
        <w:t>Take over!“</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sz w:val="22"/>
          <w:szCs w:val="22"/>
        </w:rPr>
      </w:pPr>
      <w:r w:rsidRPr="0035731C">
        <w:rPr>
          <w:rFonts w:ascii="Arial" w:hAnsi="Arial" w:cs="Arial"/>
          <w:color w:val="auto"/>
          <w:sz w:val="22"/>
          <w:szCs w:val="22"/>
        </w:rPr>
        <w:t>Wir mussten die Gegend abfahren, laut rufen: “Achtung, Luftangriff!”</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29</w:t>
      </w:r>
      <w:r w:rsidRPr="0035731C">
        <w:rPr>
          <w:caps/>
          <w:color w:val="000000"/>
          <w:szCs w:val="22"/>
          <w:shd w:val="clear" w:color="auto" w:fill="FFFFFF"/>
          <w:lang w:val="en-US"/>
        </w:rPr>
        <w:tab/>
      </w:r>
      <w:r w:rsidRPr="0035731C">
        <w:rPr>
          <w:szCs w:val="22"/>
          <w:lang w:val="en-US"/>
        </w:rPr>
        <w:t>TC 04:19:55 DRAMA: HAUS CALUM (RUINE)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(off)</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04:20:54</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Hier. Hier muss es sein.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04:20:01</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Chan urrainn seo a bhith. An taigh againn! A’Mham! A’Mham!</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Das kann nicht sein! Unser Haus! Mum! Mum!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PAUL</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 xml:space="preserve">TC 04:20:11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Gheibh mi cuideachadh!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 ich gehe Hilfe holen!</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04:20:15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Mham, a Mham a bheil sibh gam chluinntinn?</w:t>
      </w:r>
    </w:p>
    <w:p w:rsidR="00F360A8" w:rsidRPr="0035731C" w:rsidRDefault="00F360A8" w:rsidP="00F360A8">
      <w:pPr>
        <w:tabs>
          <w:tab w:val="center" w:pos="4678"/>
        </w:tabs>
        <w:ind w:left="2127"/>
        <w:rPr>
          <w:b/>
          <w:szCs w:val="22"/>
        </w:rPr>
      </w:pPr>
      <w:r w:rsidRPr="0035731C">
        <w:rPr>
          <w:b/>
          <w:szCs w:val="22"/>
        </w:rPr>
        <w:t xml:space="preserve">Càite bheil sibh? A’ Mhàm. </w:t>
      </w:r>
    </w:p>
    <w:p w:rsidR="00F360A8" w:rsidRPr="0035731C" w:rsidRDefault="00F360A8" w:rsidP="00F360A8">
      <w:pPr>
        <w:tabs>
          <w:tab w:val="center" w:pos="4678"/>
        </w:tabs>
        <w:ind w:left="2127"/>
        <w:rPr>
          <w:b/>
          <w:szCs w:val="22"/>
        </w:rPr>
      </w:pPr>
      <w:r w:rsidRPr="0035731C">
        <w:rPr>
          <w:b/>
          <w:szCs w:val="22"/>
        </w:rPr>
        <w:t>Gheibh sinn sibh a Mham. Misneachd!</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wo bist du? Kannst du mich hören? Wo bist du? Mum.</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Wir finden dich, Mum. Bitte halt durch!</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TC 04:20:36</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color w:val="auto"/>
          <w:sz w:val="22"/>
          <w:szCs w:val="22"/>
        </w:rPr>
        <w:t>Durch die deutschen Bombenangriffe sterben immer mehr Menschen.</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30</w:t>
      </w:r>
      <w:r w:rsidRPr="0035731C">
        <w:rPr>
          <w:caps/>
          <w:color w:val="000000"/>
          <w:szCs w:val="22"/>
          <w:shd w:val="clear" w:color="auto" w:fill="FFFFFF"/>
        </w:rPr>
        <w:tab/>
      </w:r>
      <w:r w:rsidRPr="0035731C">
        <w:rPr>
          <w:szCs w:val="22"/>
        </w:rPr>
        <w:t>TC 04:20:41 ARCHIV + MODELL: DURCHHALTEN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spacing w:after="241"/>
        <w:rPr>
          <w:rFonts w:ascii="Arial" w:hAnsi="Arial" w:cs="Arial"/>
          <w:color w:val="auto"/>
          <w:sz w:val="22"/>
          <w:szCs w:val="22"/>
        </w:rPr>
      </w:pPr>
      <w:r w:rsidRPr="0035731C">
        <w:rPr>
          <w:rFonts w:ascii="Arial" w:hAnsi="Arial" w:cs="Arial"/>
          <w:sz w:val="22"/>
          <w:szCs w:val="22"/>
        </w:rPr>
        <w:t>Der britische Regierungschef Winston Churchill besichtigt die Schäden und ermutigt sein Volk, nicht aufzugeben. Und die Einwohner von Clydebank geben nicht auf. Trotz der vielen Opfer und der Zerstörung.</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31</w:t>
      </w:r>
      <w:r w:rsidRPr="0035731C">
        <w:rPr>
          <w:caps/>
          <w:color w:val="000000"/>
          <w:szCs w:val="22"/>
          <w:shd w:val="clear" w:color="auto" w:fill="FFFFFF"/>
          <w:lang w:val="en-US"/>
        </w:rPr>
        <w:tab/>
      </w:r>
      <w:r w:rsidRPr="0035731C">
        <w:rPr>
          <w:szCs w:val="22"/>
          <w:lang w:val="en-US"/>
        </w:rPr>
        <w:t>TC 04:20:49 DRAMA: RUINE HAUS 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sz w:val="22"/>
          <w:szCs w:val="22"/>
          <w:lang w:val="en-US"/>
        </w:rPr>
        <w:t>TC 04:21:10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Mham! Tha sibh beò!</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Mum! Du lebst!</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FIONA</w:t>
      </w:r>
    </w:p>
    <w:p w:rsidR="00F360A8" w:rsidRPr="0035731C" w:rsidRDefault="00F360A8" w:rsidP="00F360A8">
      <w:pPr>
        <w:pStyle w:val="dialog"/>
        <w:rPr>
          <w:rFonts w:ascii="Arial" w:hAnsi="Arial" w:cs="Arial"/>
          <w:b/>
          <w:color w:val="auto"/>
          <w:sz w:val="22"/>
          <w:szCs w:val="22"/>
        </w:rPr>
      </w:pPr>
      <w:r w:rsidRPr="0035731C">
        <w:rPr>
          <w:rFonts w:ascii="Arial" w:hAnsi="Arial" w:cs="Arial"/>
          <w:sz w:val="22"/>
          <w:szCs w:val="22"/>
        </w:rPr>
        <w:t>TC 04:21:13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A’ Chaluim! Taing do shealbh nach do thachair dad dhut!</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Calum! Gott sei Dank! Dir ist nichts passiert.</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04:21:17</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mi cho duilich a’ Mham. Tha gràdh mo chridhe agam oirbh.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tut mir so leid, Mum. … Ich hab dich so lieb.</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FIONA</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04:21:20</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O Chaluim.</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Oh mein Calum.</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04:21:21</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Feumar a toirt dhan ospadal, sa bhad. Na gabh dragh! bidh i ceart gu leòr.</w:t>
      </w:r>
    </w:p>
    <w:p w:rsidR="00F360A8" w:rsidRPr="0035731C" w:rsidRDefault="00F360A8" w:rsidP="00F360A8">
      <w:pPr>
        <w:pStyle w:val="dialog"/>
        <w:ind w:left="0"/>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Sie muss ins Krankenhaus, schnell.</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Das wird schon wieder. Mach dir keine Sorgen!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04:21:37</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Tapadh leibh.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Danke.</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PAUL</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04:21:38</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Chì min ceartair sibh. Cha bhith mi fada a Dhad!</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bin schnell zurück. … Dad, wir sehe uns dann gleich, ja?</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MR. ARTHUR</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04:21:43</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Tha gu leòr eile feumach air ar cuideachadh.‘Bheil thu deònach?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Es gibt noch mehr Menschen, die Hilfe benötigen. Bist du dabei?</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TC 04:21:47</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Gu cinnteach.</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Sicher, klar.</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VO</w:t>
      </w:r>
    </w:p>
    <w:p w:rsidR="00F360A8" w:rsidRPr="0035731C" w:rsidRDefault="00F360A8" w:rsidP="00F360A8">
      <w:pPr>
        <w:pStyle w:val="dialog"/>
        <w:rPr>
          <w:rFonts w:ascii="Arial" w:hAnsi="Arial" w:cs="Arial"/>
          <w:sz w:val="22"/>
          <w:szCs w:val="22"/>
          <w:lang w:val="en-US"/>
        </w:rPr>
      </w:pPr>
      <w:r w:rsidRPr="0035731C">
        <w:rPr>
          <w:rFonts w:ascii="Arial" w:hAnsi="Arial" w:cs="Arial"/>
          <w:sz w:val="22"/>
          <w:szCs w:val="22"/>
          <w:lang w:val="en-US"/>
        </w:rPr>
        <w:t>TC 04:21:51</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Carson nach stad iad? Tha h-uile rud air a mhilleadh.</w:t>
      </w:r>
    </w:p>
    <w:p w:rsidR="00F360A8" w:rsidRPr="0035731C" w:rsidRDefault="00F360A8" w:rsidP="00F360A8">
      <w:pPr>
        <w:pStyle w:val="dialog"/>
        <w:rPr>
          <w:rFonts w:ascii="Arial" w:hAnsi="Arial" w:cs="Arial"/>
          <w:color w:val="auto"/>
          <w:sz w:val="22"/>
          <w:szCs w:val="22"/>
          <w:lang w:val="en-US"/>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Warum hören sie nicht auf? Es ist doch schon alles kaputt.</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32</w:t>
      </w:r>
      <w:r w:rsidRPr="0035731C">
        <w:rPr>
          <w:caps/>
          <w:color w:val="000000"/>
          <w:szCs w:val="22"/>
          <w:shd w:val="clear" w:color="auto" w:fill="FFFFFF"/>
        </w:rPr>
        <w:tab/>
      </w:r>
      <w:r w:rsidRPr="0035731C">
        <w:rPr>
          <w:szCs w:val="22"/>
        </w:rPr>
        <w:t>TC 04:21:55 MODELL + ARCHIV: CLYDEBANK UND EUROPAMODELL, BOMBARDIERUNG</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sz w:val="22"/>
          <w:szCs w:val="22"/>
        </w:rPr>
      </w:pPr>
      <w:r w:rsidRPr="0035731C">
        <w:rPr>
          <w:rFonts w:ascii="Arial" w:hAnsi="Arial" w:cs="Arial"/>
          <w:sz w:val="22"/>
          <w:szCs w:val="22"/>
        </w:rPr>
        <w:t>Es kommen immer mehr deutsche Bomber. Die brennenden Häuser und Fabriken helfen ihnen, ihr Ziel leicht zu finden.  Bei den Luftangriffen auf Clydebank wird die Stadt fast völlig zerstört. Nur sieben Häuser bleiben unversehrt.  Doch es gelingt den Deutschen nicht, den Luftkrieg zu gewinnen. Bereits nach zwei Wochen wird in den Fabriken wieder gearbeitet. Großbritannien wappnet sich, um zurückzuschlagen. Der britische Regierungschef Churchill befiehlt  gezielt, deutsche Städte zu  zerstören. So trifft der Bombenkrieg auch die deutsche Bevölkerung - mit aller Härte. Und immer mehr Frauen und Kinder werden Opfer dieses Krieges. In keinem Krieg werden so viele Menschen durch Bomben getötet wie im Zweiten Weltkrieg.</w:t>
      </w:r>
    </w:p>
    <w:p w:rsidR="00F360A8" w:rsidRPr="0035731C" w:rsidRDefault="00F360A8" w:rsidP="00F360A8">
      <w:pPr>
        <w:tabs>
          <w:tab w:val="left" w:pos="735"/>
          <w:tab w:val="right" w:pos="9616"/>
          <w:tab w:val="left" w:pos="9760"/>
        </w:tabs>
        <w:spacing w:before="481" w:after="241" w:line="241" w:lineRule="exact"/>
        <w:ind w:left="735" w:hanging="734"/>
        <w:rPr>
          <w:szCs w:val="22"/>
          <w:lang w:val="en-US"/>
        </w:rPr>
      </w:pPr>
      <w:r w:rsidRPr="0035731C">
        <w:rPr>
          <w:caps/>
          <w:color w:val="000000"/>
          <w:szCs w:val="22"/>
          <w:shd w:val="clear" w:color="auto" w:fill="FFFFFF"/>
          <w:lang w:val="en-US"/>
        </w:rPr>
        <w:t>33</w:t>
      </w:r>
      <w:r w:rsidRPr="0035731C">
        <w:rPr>
          <w:caps/>
          <w:color w:val="000000"/>
          <w:szCs w:val="22"/>
          <w:shd w:val="clear" w:color="auto" w:fill="FFFFFF"/>
          <w:lang w:val="en-US"/>
        </w:rPr>
        <w:tab/>
      </w:r>
      <w:r w:rsidRPr="0035731C">
        <w:rPr>
          <w:szCs w:val="22"/>
          <w:lang w:val="en-US"/>
        </w:rPr>
        <w:t>TC 04:22:52 DRAMA: FLUSSUFER/ SCHULE/ RAID</w:t>
      </w:r>
    </w:p>
    <w:p w:rsidR="00F360A8" w:rsidRPr="0035731C" w:rsidRDefault="00F360A8" w:rsidP="00F360A8">
      <w:pPr>
        <w:pStyle w:val="dialogname"/>
        <w:rPr>
          <w:rFonts w:ascii="Arial" w:hAnsi="Arial" w:cs="Arial"/>
          <w:color w:val="auto"/>
          <w:sz w:val="22"/>
          <w:szCs w:val="22"/>
          <w:lang w:val="en-US"/>
        </w:rPr>
      </w:pPr>
      <w:r w:rsidRPr="0035731C">
        <w:rPr>
          <w:rFonts w:ascii="Arial" w:hAnsi="Arial" w:cs="Arial"/>
          <w:color w:val="auto"/>
          <w:sz w:val="22"/>
          <w:szCs w:val="22"/>
          <w:lang w:val="en-US"/>
        </w:rPr>
        <w:t>CALUM VO</w:t>
      </w:r>
    </w:p>
    <w:p w:rsidR="00F360A8" w:rsidRPr="0035731C" w:rsidRDefault="00F360A8" w:rsidP="00F360A8">
      <w:pPr>
        <w:pStyle w:val="dialog"/>
        <w:rPr>
          <w:rFonts w:ascii="Arial" w:hAnsi="Arial" w:cs="Arial"/>
          <w:color w:val="auto"/>
          <w:sz w:val="22"/>
          <w:szCs w:val="22"/>
          <w:lang w:val="en-US"/>
        </w:rPr>
      </w:pPr>
      <w:r w:rsidRPr="0035731C">
        <w:rPr>
          <w:rFonts w:ascii="Arial" w:hAnsi="Arial" w:cs="Arial"/>
          <w:color w:val="auto"/>
          <w:sz w:val="22"/>
          <w:szCs w:val="22"/>
          <w:lang w:val="en-US"/>
        </w:rPr>
        <w:t>TC 04:22:55</w:t>
      </w:r>
    </w:p>
    <w:p w:rsidR="00F360A8" w:rsidRPr="0035731C" w:rsidRDefault="00F360A8" w:rsidP="00F360A8">
      <w:pPr>
        <w:pStyle w:val="dialog"/>
        <w:rPr>
          <w:rFonts w:ascii="Arial" w:hAnsi="Arial" w:cs="Arial"/>
          <w:b/>
          <w:color w:val="auto"/>
          <w:sz w:val="22"/>
          <w:szCs w:val="22"/>
          <w:lang w:val="en-US"/>
        </w:rPr>
      </w:pPr>
      <w:r w:rsidRPr="0035731C">
        <w:rPr>
          <w:rFonts w:ascii="Arial" w:hAnsi="Arial" w:cs="Arial"/>
          <w:b/>
          <w:color w:val="auto"/>
          <w:sz w:val="22"/>
          <w:szCs w:val="22"/>
          <w:lang w:val="en-US"/>
        </w:rPr>
        <w:t xml:space="preserve">A’ Dhad choir, Tha Mam nas fheàrr.  </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lang w:val="en-US"/>
        </w:rPr>
        <w:t xml:space="preserve">Gu fortanach cha do chuir I air falbh mi. Agus mas urrainn dhuibh a chreidsinn, tha mi fiù’s ga cuideachadh anns a’ ghàradh. Nuair a chaidh Mam a thiodhlacadh anns an sprùilleach, bha mi cho toilichte gun robh càch mun cuairt. Tha feum air a h-uile duine a nise – agus tha mise a’ dèanamh mo chuid fhìn, cho math ‘s as urrainn dhomh. </w:t>
      </w:r>
      <w:r w:rsidRPr="0035731C">
        <w:rPr>
          <w:rFonts w:ascii="Arial" w:hAnsi="Arial" w:cs="Arial"/>
          <w:b/>
          <w:color w:val="auto"/>
          <w:sz w:val="22"/>
          <w:szCs w:val="22"/>
        </w:rPr>
        <w:t xml:space="preserve">Ged nach bi mi gu siorraidh cho craicte ri Pòl. Cò bhiodh deònach a dhol tro ionnsaigh adhair air baidhseagal, ach tha Pòl dìreach ag ràdh, “feumar a dhèanamh!” Feumaidh mi falbh a-nise – airson trèanadh. Dìreach aon rud eile: Tha mi a’ guidhe gun tig sibh dhachaigh cho luath sa ghabhas. </w:t>
      </w:r>
      <w:r w:rsidRPr="0035731C">
        <w:rPr>
          <w:rFonts w:ascii="Arial" w:hAnsi="Arial" w:cs="Arial"/>
          <w:b/>
          <w:color w:val="auto"/>
          <w:sz w:val="22"/>
          <w:szCs w:val="22"/>
          <w:lang w:val="en-US"/>
        </w:rPr>
        <w:t xml:space="preserve">Cumaibh sàbhailte a Dhad. Bho Chalum agaibh. P.S. Tha mi airson gun stad an cogadh. </w:t>
      </w:r>
      <w:r w:rsidRPr="0035731C">
        <w:rPr>
          <w:rFonts w:ascii="Arial" w:hAnsi="Arial" w:cs="Arial"/>
          <w:b/>
          <w:color w:val="auto"/>
          <w:sz w:val="22"/>
          <w:szCs w:val="22"/>
        </w:rPr>
        <w:t>Sa bhad. Anns gach àite.</w:t>
      </w:r>
    </w:p>
    <w:p w:rsidR="00F360A8" w:rsidRPr="0035731C" w:rsidRDefault="00F360A8" w:rsidP="00F360A8">
      <w:pPr>
        <w:pStyle w:val="dialog"/>
        <w:rPr>
          <w:rFonts w:ascii="Arial" w:hAnsi="Arial" w:cs="Arial"/>
          <w:b/>
          <w:color w:val="auto"/>
          <w:sz w:val="22"/>
          <w:szCs w:val="22"/>
        </w:rPr>
      </w:pP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Lieber Dad, Mum geht es zum Glück schon besser. Sie hat mich nicht weggeschickt.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Und ob du es glaubst oder nicht, ich helfe ihr jetzt sogar im Garten. Ich bin so froh, dass Paul und die anderen da waren, als Mum verschüttet war. </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Hier wird jetzt wirklich jede Hand gebraucht – Und auch ich mach mich nützlich - so gut ich kann.</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Aber so verrückt wie Paul werd ich niemals sein. Niemand fährt freiwillig mit dem Fahrrad durch einen Bombenangriff. Paul sagt immer nur „es muss ja gemacht werden“.</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Ich muss jetzt los – zur Ausbildung. Eins noch: Komm bitte schnell wieder nach Hause, Dad. Und pass auf Dich auf.</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 xml:space="preserve">Dein Calum. </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04:24:05</w:t>
      </w:r>
    </w:p>
    <w:p w:rsidR="00F360A8" w:rsidRPr="0035731C" w:rsidRDefault="00F360A8" w:rsidP="00F360A8">
      <w:pPr>
        <w:pStyle w:val="dialog"/>
        <w:rPr>
          <w:rFonts w:ascii="Arial" w:hAnsi="Arial" w:cs="Arial"/>
          <w:i/>
          <w:color w:val="auto"/>
          <w:sz w:val="22"/>
          <w:szCs w:val="22"/>
        </w:rPr>
      </w:pPr>
      <w:r w:rsidRPr="0035731C">
        <w:rPr>
          <w:rFonts w:ascii="Arial" w:hAnsi="Arial" w:cs="Arial"/>
          <w:i/>
          <w:color w:val="auto"/>
          <w:sz w:val="22"/>
          <w:szCs w:val="22"/>
        </w:rPr>
        <w:t>Calum erklärt die Benutzung eines Löschschlauchs</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CALUM VO</w:t>
      </w:r>
    </w:p>
    <w:p w:rsidR="00F360A8" w:rsidRPr="0035731C" w:rsidRDefault="00F360A8" w:rsidP="00F360A8">
      <w:pPr>
        <w:pStyle w:val="dialog"/>
        <w:rPr>
          <w:rFonts w:ascii="Arial" w:hAnsi="Arial" w:cs="Arial"/>
          <w:color w:val="auto"/>
          <w:sz w:val="22"/>
          <w:szCs w:val="22"/>
        </w:rPr>
      </w:pPr>
      <w:r w:rsidRPr="0035731C">
        <w:rPr>
          <w:rFonts w:ascii="Arial" w:hAnsi="Arial" w:cs="Arial"/>
          <w:color w:val="auto"/>
          <w:sz w:val="22"/>
          <w:szCs w:val="22"/>
        </w:rPr>
        <w:t>TC 04:24:38</w:t>
      </w:r>
    </w:p>
    <w:p w:rsidR="00F360A8" w:rsidRPr="0035731C" w:rsidRDefault="00F360A8" w:rsidP="00F360A8">
      <w:pPr>
        <w:pStyle w:val="dialog"/>
        <w:rPr>
          <w:rFonts w:ascii="Arial" w:hAnsi="Arial" w:cs="Arial"/>
          <w:b/>
          <w:color w:val="auto"/>
          <w:sz w:val="22"/>
          <w:szCs w:val="22"/>
        </w:rPr>
      </w:pPr>
      <w:r w:rsidRPr="0035731C">
        <w:rPr>
          <w:rFonts w:ascii="Arial" w:hAnsi="Arial" w:cs="Arial"/>
          <w:b/>
          <w:color w:val="auto"/>
          <w:sz w:val="22"/>
          <w:szCs w:val="22"/>
        </w:rPr>
        <w:t>P.S. Tha mi airson gun stad an cogadh. Sa bhad. Anns gach àite.</w:t>
      </w:r>
    </w:p>
    <w:p w:rsidR="00F360A8" w:rsidRPr="0035731C" w:rsidRDefault="00F360A8" w:rsidP="00F360A8">
      <w:pPr>
        <w:pStyle w:val="dialog"/>
        <w:rPr>
          <w:rFonts w:ascii="Arial" w:hAnsi="Arial" w:cs="Arial"/>
          <w:color w:val="auto"/>
          <w:sz w:val="22"/>
          <w:szCs w:val="22"/>
        </w:rPr>
      </w:pPr>
    </w:p>
    <w:p w:rsidR="00F360A8" w:rsidRPr="0035731C" w:rsidRDefault="00F360A8" w:rsidP="00F360A8">
      <w:pPr>
        <w:pStyle w:val="dialog"/>
        <w:rPr>
          <w:rFonts w:ascii="Arial" w:hAnsi="Arial" w:cs="Arial"/>
          <w:caps/>
          <w:color w:val="auto"/>
          <w:sz w:val="22"/>
          <w:szCs w:val="22"/>
          <w:u w:val="single"/>
        </w:rPr>
      </w:pPr>
      <w:r w:rsidRPr="0035731C">
        <w:rPr>
          <w:rFonts w:ascii="Arial" w:hAnsi="Arial" w:cs="Arial"/>
          <w:color w:val="auto"/>
          <w:sz w:val="22"/>
          <w:szCs w:val="22"/>
        </w:rPr>
        <w:t>P.S. Ich will, dass der Krieg aufhört. Sofort. Überall.</w:t>
      </w:r>
    </w:p>
    <w:p w:rsidR="00F360A8" w:rsidRPr="0035731C" w:rsidRDefault="00F360A8" w:rsidP="00F360A8">
      <w:pPr>
        <w:tabs>
          <w:tab w:val="left" w:pos="735"/>
          <w:tab w:val="right" w:pos="9616"/>
          <w:tab w:val="left" w:pos="9760"/>
        </w:tabs>
        <w:spacing w:before="481" w:after="241" w:line="241" w:lineRule="exact"/>
        <w:ind w:left="735" w:hanging="734"/>
        <w:rPr>
          <w:szCs w:val="22"/>
        </w:rPr>
      </w:pPr>
      <w:r w:rsidRPr="0035731C">
        <w:rPr>
          <w:caps/>
          <w:color w:val="000000"/>
          <w:szCs w:val="22"/>
          <w:shd w:val="clear" w:color="auto" w:fill="FFFFFF"/>
        </w:rPr>
        <w:t>34</w:t>
      </w:r>
      <w:r w:rsidRPr="0035731C">
        <w:rPr>
          <w:caps/>
          <w:color w:val="000000"/>
          <w:szCs w:val="22"/>
          <w:shd w:val="clear" w:color="auto" w:fill="FFFFFF"/>
        </w:rPr>
        <w:tab/>
      </w:r>
      <w:r w:rsidRPr="0035731C">
        <w:rPr>
          <w:szCs w:val="22"/>
        </w:rPr>
        <w:t>TC 04:24:44 MODELL: ABSPANN</w:t>
      </w:r>
    </w:p>
    <w:p w:rsidR="00F360A8" w:rsidRPr="0035731C" w:rsidRDefault="00F360A8" w:rsidP="00F360A8">
      <w:pPr>
        <w:pStyle w:val="dialogname"/>
        <w:rPr>
          <w:rFonts w:ascii="Arial" w:hAnsi="Arial" w:cs="Arial"/>
          <w:color w:val="auto"/>
          <w:sz w:val="22"/>
          <w:szCs w:val="22"/>
        </w:rPr>
      </w:pPr>
      <w:r w:rsidRPr="0035731C">
        <w:rPr>
          <w:rFonts w:ascii="Arial" w:hAnsi="Arial" w:cs="Arial"/>
          <w:color w:val="auto"/>
          <w:sz w:val="22"/>
          <w:szCs w:val="22"/>
        </w:rPr>
        <w:t>ERZÄHLER</w:t>
      </w:r>
    </w:p>
    <w:p w:rsidR="00F360A8" w:rsidRPr="0035731C" w:rsidRDefault="00F360A8" w:rsidP="00F360A8">
      <w:pPr>
        <w:pStyle w:val="dialog"/>
        <w:rPr>
          <w:rFonts w:ascii="Arial" w:hAnsi="Arial" w:cs="Arial"/>
          <w:color w:val="auto"/>
          <w:sz w:val="22"/>
          <w:szCs w:val="22"/>
        </w:rPr>
      </w:pPr>
      <w:r w:rsidRPr="0035731C">
        <w:rPr>
          <w:rFonts w:ascii="Arial" w:hAnsi="Arial" w:cs="Arial"/>
          <w:sz w:val="22"/>
          <w:szCs w:val="22"/>
        </w:rPr>
        <w:t>Doch der Krieg geht weiter. In der nächsten Folge erlebt der zehnjährige Romek, wie wichtig Freundschaft ist – und dass sie Leben retten kann…</w:t>
      </w:r>
    </w:p>
    <w:p w:rsidR="00251FA6" w:rsidRPr="0035731C" w:rsidRDefault="00251FA6" w:rsidP="001E0DFA">
      <w:pPr>
        <w:spacing w:line="360" w:lineRule="auto"/>
        <w:rPr>
          <w:b/>
          <w:color w:val="E36C0A"/>
          <w:szCs w:val="22"/>
        </w:rPr>
      </w:pPr>
    </w:p>
    <w:sectPr w:rsidR="00251FA6" w:rsidRPr="0035731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43F97F1-1C09-43BC-9B8E-80E83DEF3AE1}"/>
    <w:embedBold r:id="rId2" w:fontKey="{95DE4F12-AB02-4C78-844F-331F0E817A8B}"/>
    <w:embedItalic r:id="rId3" w:fontKey="{885289D4-84B0-4DE0-B2B0-0801C719BA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C7FB9AC4-223F-4193-9492-507515CFFB01}"/>
    <w:embedBold r:id="rId5" w:fontKey="{15205216-7501-4B73-8422-E7A2E86B90A1}"/>
    <w:embedBoldItalic r:id="rId6" w:fontKey="{FDD6A7ED-8EAB-44D9-919C-628893423FE8}"/>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1457CF17-926C-40B3-9B43-6B1EE6A058E4}"/>
    <w:embedItalic r:id="rId8" w:fontKey="{5DBA3A69-C00F-408B-8A21-24E94DB3D525}"/>
  </w:font>
  <w:font w:name="Tahoma">
    <w:panose1 w:val="020B0604030504040204"/>
    <w:charset w:val="00"/>
    <w:family w:val="swiss"/>
    <w:pitch w:val="variable"/>
    <w:sig w:usb0="E1002EFF" w:usb1="C000605B" w:usb2="00000029" w:usb3="00000000" w:csb0="000101FF" w:csb1="00000000"/>
    <w:embedRegular r:id="rId9" w:fontKey="{BE2EA19C-5EB9-49EB-836E-8268CC12B3D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943A7984-58DB-4C89-AF87-DC7A5FB24563}"/>
  </w:font>
  <w:font w:name="ITCOfficinaSans LT Book">
    <w:altName w:val="Calibri"/>
    <w:panose1 w:val="02000506040000020003"/>
    <w:charset w:val="00"/>
    <w:family w:val="auto"/>
    <w:pitch w:val="variable"/>
    <w:sig w:usb0="800000A7" w:usb1="00000040" w:usb2="00000000" w:usb3="00000000" w:csb0="00000009" w:csb1="00000000"/>
    <w:embedRegular r:id="rId11" w:fontKey="{B3D0E1BB-B026-40EC-AEBC-7AFB057FE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F66A1D"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D63BC4" w:rsidRPr="00D63BC4">
      <w:rPr>
        <w:b/>
      </w:rPr>
      <w:t>Calum aus Schottland (UK) "Der Auftrag" (1941)</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4" w:name="OLE_LINK1"/>
    <w:bookmarkStart w:id="5" w:name="OLE_LINK2"/>
    <w:r>
      <w:rPr>
        <w:sz w:val="16"/>
        <w:szCs w:val="16"/>
      </w:rPr>
      <w:t>Der Krieg und ich</w:t>
    </w:r>
    <w:r w:rsidR="00FE0174" w:rsidRPr="00686FB4">
      <w:rPr>
        <w:sz w:val="18"/>
        <w:szCs w:val="18"/>
      </w:rPr>
      <w:t xml:space="preserve"> </w:t>
    </w:r>
    <w:bookmarkEnd w:id="4"/>
    <w:bookmarkEnd w:id="5"/>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D63BC4" w:rsidRPr="00D63BC4">
      <w:rPr>
        <w:sz w:val="16"/>
        <w:szCs w:val="16"/>
      </w:rPr>
      <w:t>Calum aus Schottland (UK) "Der Auftrag" (1941)</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w:t>
    </w:r>
    <w:r w:rsidR="00D63BC4">
      <w:rPr>
        <w:sz w:val="16"/>
        <w:szCs w:val="16"/>
      </w:rPr>
      <w:t>90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5A6E0C"/>
    <w:multiLevelType w:val="hybridMultilevel"/>
    <w:tmpl w:val="CE2AC44C"/>
    <w:lvl w:ilvl="0" w:tplc="774AF38C">
      <w:start w:val="1"/>
      <w:numFmt w:val="decimal"/>
      <w:lvlText w:val="%1"/>
      <w:lvlJc w:val="left"/>
      <w:pPr>
        <w:ind w:left="736" w:hanging="735"/>
      </w:pPr>
      <w:rPr>
        <w:color w:val="000000"/>
      </w:rPr>
    </w:lvl>
    <w:lvl w:ilvl="1" w:tplc="04070019">
      <w:start w:val="1"/>
      <w:numFmt w:val="lowerLetter"/>
      <w:lvlText w:val="%2."/>
      <w:lvlJc w:val="left"/>
      <w:pPr>
        <w:ind w:left="1081" w:hanging="360"/>
      </w:pPr>
    </w:lvl>
    <w:lvl w:ilvl="2" w:tplc="0407001B">
      <w:start w:val="1"/>
      <w:numFmt w:val="lowerRoman"/>
      <w:lvlText w:val="%3."/>
      <w:lvlJc w:val="right"/>
      <w:pPr>
        <w:ind w:left="1801" w:hanging="180"/>
      </w:pPr>
    </w:lvl>
    <w:lvl w:ilvl="3" w:tplc="0407000F">
      <w:start w:val="1"/>
      <w:numFmt w:val="decimal"/>
      <w:lvlText w:val="%4."/>
      <w:lvlJc w:val="left"/>
      <w:pPr>
        <w:ind w:left="2521" w:hanging="360"/>
      </w:pPr>
    </w:lvl>
    <w:lvl w:ilvl="4" w:tplc="04070019">
      <w:start w:val="1"/>
      <w:numFmt w:val="lowerLetter"/>
      <w:lvlText w:val="%5."/>
      <w:lvlJc w:val="left"/>
      <w:pPr>
        <w:ind w:left="3241" w:hanging="360"/>
      </w:pPr>
    </w:lvl>
    <w:lvl w:ilvl="5" w:tplc="0407001B">
      <w:start w:val="1"/>
      <w:numFmt w:val="lowerRoman"/>
      <w:lvlText w:val="%6."/>
      <w:lvlJc w:val="right"/>
      <w:pPr>
        <w:ind w:left="3961" w:hanging="180"/>
      </w:pPr>
    </w:lvl>
    <w:lvl w:ilvl="6" w:tplc="0407000F">
      <w:start w:val="1"/>
      <w:numFmt w:val="decimal"/>
      <w:lvlText w:val="%7."/>
      <w:lvlJc w:val="left"/>
      <w:pPr>
        <w:ind w:left="4681" w:hanging="360"/>
      </w:pPr>
    </w:lvl>
    <w:lvl w:ilvl="7" w:tplc="04070019">
      <w:start w:val="1"/>
      <w:numFmt w:val="lowerLetter"/>
      <w:lvlText w:val="%8."/>
      <w:lvlJc w:val="left"/>
      <w:pPr>
        <w:ind w:left="5401" w:hanging="360"/>
      </w:pPr>
    </w:lvl>
    <w:lvl w:ilvl="8" w:tplc="0407001B">
      <w:start w:val="1"/>
      <w:numFmt w:val="lowerRoman"/>
      <w:lvlText w:val="%9."/>
      <w:lvlJc w:val="right"/>
      <w:pPr>
        <w:ind w:left="6121"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3"/>
  </w:num>
  <w:num w:numId="3">
    <w:abstractNumId w:val="1"/>
  </w:num>
  <w:num w:numId="4">
    <w:abstractNumId w:val="27"/>
  </w:num>
  <w:num w:numId="5">
    <w:abstractNumId w:val="19"/>
  </w:num>
  <w:num w:numId="6">
    <w:abstractNumId w:val="6"/>
  </w:num>
  <w:num w:numId="7">
    <w:abstractNumId w:val="34"/>
  </w:num>
  <w:num w:numId="8">
    <w:abstractNumId w:val="0"/>
  </w:num>
  <w:num w:numId="9">
    <w:abstractNumId w:val="32"/>
  </w:num>
  <w:num w:numId="10">
    <w:abstractNumId w:val="23"/>
  </w:num>
  <w:num w:numId="11">
    <w:abstractNumId w:val="5"/>
  </w:num>
  <w:num w:numId="12">
    <w:abstractNumId w:val="13"/>
  </w:num>
  <w:num w:numId="13">
    <w:abstractNumId w:val="31"/>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5"/>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5731C"/>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93043"/>
    <w:rsid w:val="005940D8"/>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26B8"/>
    <w:rsid w:val="008057D1"/>
    <w:rsid w:val="00810655"/>
    <w:rsid w:val="008122E2"/>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3BC4"/>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360A8"/>
    <w:rsid w:val="00F55422"/>
    <w:rsid w:val="00F65453"/>
    <w:rsid w:val="00F66A1D"/>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6973AEC"/>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uiPriority w:val="9"/>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uiPriority w:val="9"/>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rsid w:val="00F360A8"/>
    <w:pPr>
      <w:spacing w:before="100" w:beforeAutospacing="1" w:after="100" w:afterAutospacing="1"/>
    </w:pPr>
    <w:rPr>
      <w:rFonts w:ascii="Times New Roman" w:hAnsi="Times New Roman" w:cs="Times New Roman"/>
      <w:sz w:val="24"/>
    </w:rPr>
  </w:style>
  <w:style w:type="paragraph" w:customStyle="1" w:styleId="general">
    <w:name w:val="general"/>
    <w:qFormat/>
    <w:rsid w:val="00F360A8"/>
    <w:pPr>
      <w:shd w:val="clear" w:color="auto" w:fill="FFFFFF"/>
      <w:tabs>
        <w:tab w:val="left" w:pos="1920"/>
        <w:tab w:val="left" w:pos="3840"/>
        <w:tab w:val="left" w:pos="5760"/>
        <w:tab w:val="left" w:pos="7680"/>
        <w:tab w:val="left" w:pos="9600"/>
      </w:tabs>
      <w:spacing w:line="241" w:lineRule="exact"/>
      <w:ind w:left="735" w:right="864"/>
    </w:pPr>
    <w:rPr>
      <w:rFonts w:ascii="Courier New" w:hAnsi="Courier New"/>
      <w:color w:val="000000"/>
      <w:sz w:val="24"/>
      <w:szCs w:val="24"/>
    </w:rPr>
  </w:style>
  <w:style w:type="paragraph" w:customStyle="1" w:styleId="primaryheading">
    <w:name w:val="primary heading"/>
    <w:uiPriority w:val="99"/>
    <w:qFormat/>
    <w:rsid w:val="00F360A8"/>
    <w:pPr>
      <w:shd w:val="clear" w:color="auto" w:fill="FFFFFF"/>
      <w:tabs>
        <w:tab w:val="left" w:pos="735"/>
        <w:tab w:val="right" w:pos="9616"/>
        <w:tab w:val="left" w:pos="9760"/>
      </w:tabs>
      <w:spacing w:before="241" w:after="241" w:line="241" w:lineRule="exact"/>
      <w:ind w:left="735" w:hanging="734"/>
    </w:pPr>
    <w:rPr>
      <w:rFonts w:ascii="Courier New" w:hAnsi="Courier New"/>
      <w:caps/>
      <w:color w:val="000000"/>
      <w:sz w:val="24"/>
      <w:szCs w:val="24"/>
      <w:u w:val="single"/>
    </w:rPr>
  </w:style>
  <w:style w:type="paragraph" w:customStyle="1" w:styleId="script">
    <w:name w:val="script"/>
    <w:qFormat/>
    <w:rsid w:val="00F360A8"/>
    <w:pPr>
      <w:shd w:val="clear" w:color="auto" w:fill="FFFFFF"/>
      <w:tabs>
        <w:tab w:val="left" w:pos="1920"/>
        <w:tab w:val="left" w:pos="3840"/>
        <w:tab w:val="left" w:pos="5760"/>
        <w:tab w:val="left" w:pos="7680"/>
        <w:tab w:val="left" w:pos="9600"/>
      </w:tabs>
      <w:spacing w:before="241" w:line="241" w:lineRule="exact"/>
      <w:ind w:left="735" w:right="864"/>
    </w:pPr>
    <w:rPr>
      <w:rFonts w:ascii="Courier New" w:hAnsi="Courier New"/>
      <w:color w:val="000000"/>
      <w:sz w:val="24"/>
      <w:szCs w:val="24"/>
    </w:rPr>
  </w:style>
  <w:style w:type="paragraph" w:customStyle="1" w:styleId="dialogname">
    <w:name w:val="dialog name"/>
    <w:uiPriority w:val="99"/>
    <w:qFormat/>
    <w:rsid w:val="00F360A8"/>
    <w:pPr>
      <w:shd w:val="clear" w:color="auto" w:fill="FFFFFF"/>
      <w:tabs>
        <w:tab w:val="left" w:pos="1920"/>
        <w:tab w:val="left" w:pos="3840"/>
        <w:tab w:val="left" w:pos="5760"/>
        <w:tab w:val="left" w:pos="7680"/>
        <w:tab w:val="left" w:pos="9600"/>
      </w:tabs>
      <w:spacing w:before="241" w:line="241" w:lineRule="exact"/>
      <w:ind w:left="3615" w:right="864"/>
    </w:pPr>
    <w:rPr>
      <w:rFonts w:ascii="Courier New" w:hAnsi="Courier New"/>
      <w:caps/>
      <w:color w:val="000000"/>
      <w:sz w:val="24"/>
      <w:szCs w:val="24"/>
    </w:rPr>
  </w:style>
  <w:style w:type="paragraph" w:customStyle="1" w:styleId="dialog">
    <w:name w:val="dialog"/>
    <w:uiPriority w:val="99"/>
    <w:qFormat/>
    <w:rsid w:val="00F360A8"/>
    <w:pPr>
      <w:shd w:val="clear" w:color="auto" w:fill="FFFFFF"/>
      <w:tabs>
        <w:tab w:val="left" w:pos="1920"/>
        <w:tab w:val="left" w:pos="3840"/>
        <w:tab w:val="left" w:pos="5760"/>
        <w:tab w:val="left" w:pos="7680"/>
        <w:tab w:val="left" w:pos="9600"/>
      </w:tabs>
      <w:spacing w:line="241" w:lineRule="exact"/>
      <w:ind w:left="2175" w:right="3168"/>
    </w:pPr>
    <w:rPr>
      <w:rFonts w:ascii="Courier New" w:hAnsi="Courier New"/>
      <w:color w:val="000000"/>
      <w:sz w:val="24"/>
      <w:szCs w:val="24"/>
    </w:rPr>
  </w:style>
  <w:style w:type="paragraph" w:customStyle="1" w:styleId="parenthetical">
    <w:name w:val="parenthetical"/>
    <w:qFormat/>
    <w:rsid w:val="00F360A8"/>
    <w:pPr>
      <w:shd w:val="clear" w:color="auto" w:fill="FFFFFF"/>
      <w:tabs>
        <w:tab w:val="left" w:pos="1920"/>
        <w:tab w:val="left" w:pos="3840"/>
        <w:tab w:val="left" w:pos="5760"/>
        <w:tab w:val="left" w:pos="7680"/>
        <w:tab w:val="left" w:pos="9600"/>
      </w:tabs>
      <w:spacing w:line="241" w:lineRule="exact"/>
      <w:ind w:left="2895" w:right="3888" w:hanging="144"/>
    </w:pPr>
    <w:rPr>
      <w:rFonts w:ascii="Courier New" w:hAnsi="Courier New"/>
      <w:color w:val="000000"/>
      <w:sz w:val="24"/>
      <w:szCs w:val="24"/>
    </w:rPr>
  </w:style>
  <w:style w:type="paragraph" w:customStyle="1" w:styleId="Dialog0">
    <w:name w:val="Dialog"/>
    <w:basedOn w:val="Standard"/>
    <w:next w:val="berschrift5"/>
    <w:qFormat/>
    <w:rsid w:val="00F360A8"/>
    <w:pPr>
      <w:widowControl w:val="0"/>
      <w:spacing w:line="360" w:lineRule="auto"/>
      <w:ind w:left="2268" w:right="1418"/>
    </w:pPr>
    <w:rPr>
      <w:rFonts w:ascii="Courier New" w:eastAsiaTheme="minorHAnsi" w:hAnsi="Courier New" w:cs="Courier Ne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20864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F1351-8C72-4367-80FC-AEAC2A1D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A8C0C43B.dotm</Template>
  <TotalTime>0</TotalTime>
  <Pages>31</Pages>
  <Words>4322</Words>
  <Characters>27234</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Der Krieg und ich</vt:lpstr>
    </vt:vector>
  </TitlesOfParts>
  <Company>SWR Südwestrundfunk</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12</cp:revision>
  <cp:lastPrinted>2015-08-04T12:32:00Z</cp:lastPrinted>
  <dcterms:created xsi:type="dcterms:W3CDTF">2017-07-12T08:13:00Z</dcterms:created>
  <dcterms:modified xsi:type="dcterms:W3CDTF">2019-07-04T10:18:00Z</dcterms:modified>
</cp:coreProperties>
</file>